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7C5" w:rsidRPr="00AB5651" w:rsidRDefault="00652E89" w:rsidP="00D01F3F">
      <w:pPr>
        <w:ind w:left="1440" w:right="-1440"/>
        <w:rPr>
          <w:rFonts w:ascii="Cooper Black" w:hAnsi="Cooper Black"/>
          <w:sz w:val="22"/>
          <w:szCs w:val="22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743744" behindDoc="0" locked="0" layoutInCell="1" allowOverlap="1" wp14:anchorId="72A26178" wp14:editId="5A821FFE">
            <wp:simplePos x="0" y="0"/>
            <wp:positionH relativeFrom="column">
              <wp:posOffset>-353060</wp:posOffset>
            </wp:positionH>
            <wp:positionV relativeFrom="paragraph">
              <wp:posOffset>-248920</wp:posOffset>
            </wp:positionV>
            <wp:extent cx="1353185" cy="50038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7C5" w:rsidRPr="00AB5651">
        <w:rPr>
          <w:rFonts w:ascii="Calibri" w:hAnsi="Calibri"/>
        </w:rPr>
        <w:t xml:space="preserve">      </w:t>
      </w:r>
      <w:r w:rsidR="00C647C5" w:rsidRPr="00AB5651">
        <w:rPr>
          <w:rFonts w:ascii="Calibri" w:hAnsi="Calibri"/>
        </w:rPr>
        <w:tab/>
        <w:t xml:space="preserve">    </w:t>
      </w:r>
      <w:r w:rsidR="00C647C5">
        <w:rPr>
          <w:rFonts w:ascii="Calibri" w:hAnsi="Calibri"/>
        </w:rPr>
        <w:tab/>
      </w:r>
      <w:r w:rsidR="00C647C5">
        <w:rPr>
          <w:rFonts w:ascii="Calibri" w:hAnsi="Calibri"/>
        </w:rPr>
        <w:tab/>
        <w:t xml:space="preserve">  </w:t>
      </w:r>
      <w:r w:rsidR="00C647C5" w:rsidRPr="00AB5651">
        <w:rPr>
          <w:rFonts w:ascii="Cooper Black" w:hAnsi="Cooper Black"/>
          <w:sz w:val="22"/>
          <w:szCs w:val="22"/>
        </w:rPr>
        <w:t xml:space="preserve">Sec </w:t>
      </w:r>
      <w:r w:rsidR="0035316B">
        <w:rPr>
          <w:rFonts w:ascii="Cooper Black" w:hAnsi="Cooper Black"/>
          <w:sz w:val="22"/>
          <w:szCs w:val="22"/>
        </w:rPr>
        <w:t>2.12</w:t>
      </w:r>
      <w:bookmarkStart w:id="0" w:name="_GoBack"/>
      <w:bookmarkEnd w:id="0"/>
      <w:r w:rsidR="00C647C5" w:rsidRPr="00AB5651">
        <w:rPr>
          <w:rFonts w:ascii="Cooper Black" w:hAnsi="Cooper Black"/>
          <w:sz w:val="22"/>
          <w:szCs w:val="22"/>
        </w:rPr>
        <w:t xml:space="preserve"> – </w:t>
      </w:r>
      <w:r w:rsidR="00C647C5">
        <w:rPr>
          <w:rFonts w:ascii="Cooper Black" w:hAnsi="Cooper Black"/>
          <w:sz w:val="22"/>
          <w:szCs w:val="22"/>
        </w:rPr>
        <w:t>Functions</w:t>
      </w:r>
      <w:r w:rsidR="00C647C5" w:rsidRPr="00AB5651">
        <w:rPr>
          <w:rFonts w:ascii="Cooper Black" w:hAnsi="Cooper Black"/>
          <w:sz w:val="22"/>
          <w:szCs w:val="22"/>
        </w:rPr>
        <w:tab/>
      </w:r>
      <w:r w:rsidR="00C647C5" w:rsidRPr="00AB5651">
        <w:rPr>
          <w:rFonts w:ascii="Cooper Black" w:hAnsi="Cooper Black"/>
          <w:sz w:val="22"/>
          <w:szCs w:val="22"/>
        </w:rPr>
        <w:tab/>
      </w:r>
      <w:r w:rsidR="00C647C5" w:rsidRPr="00AB5651">
        <w:rPr>
          <w:rFonts w:ascii="Cooper Black" w:hAnsi="Cooper Black"/>
          <w:sz w:val="22"/>
          <w:szCs w:val="22"/>
        </w:rPr>
        <w:tab/>
      </w:r>
    </w:p>
    <w:p w:rsidR="00C647C5" w:rsidRPr="00AB5651" w:rsidRDefault="00C647C5" w:rsidP="00C647C5">
      <w:pPr>
        <w:ind w:left="-540" w:right="-1440"/>
        <w:rPr>
          <w:rFonts w:ascii="Calibri" w:hAnsi="Calibri"/>
          <w:u w:val="double"/>
        </w:rPr>
      </w:pPr>
      <w:r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           </w:t>
      </w:r>
      <w:r w:rsidRPr="00AB5651">
        <w:rPr>
          <w:rFonts w:ascii="Cooper Black" w:hAnsi="Cooper Black"/>
          <w:sz w:val="22"/>
          <w:szCs w:val="22"/>
          <w:u w:val="double"/>
        </w:rPr>
        <w:t xml:space="preserve"> </w:t>
      </w:r>
      <w:r>
        <w:rPr>
          <w:rFonts w:ascii="Cooper Black" w:hAnsi="Cooper Black"/>
          <w:sz w:val="22"/>
          <w:szCs w:val="22"/>
          <w:u w:val="double"/>
        </w:rPr>
        <w:t xml:space="preserve">          </w:t>
      </w:r>
      <w:r>
        <w:rPr>
          <w:rFonts w:ascii="Cooper Black" w:hAnsi="Cooper Black"/>
          <w:sz w:val="22"/>
          <w:szCs w:val="22"/>
          <w:u w:val="double"/>
        </w:rPr>
        <w:tab/>
      </w:r>
      <w:r>
        <w:rPr>
          <w:rFonts w:ascii="Cooper Black" w:hAnsi="Cooper Black"/>
          <w:sz w:val="22"/>
          <w:szCs w:val="22"/>
          <w:u w:val="double"/>
        </w:rPr>
        <w:tab/>
        <w:t xml:space="preserve">Transforms </w:t>
      </w:r>
      <w:proofErr w:type="gramStart"/>
      <w:r>
        <w:rPr>
          <w:rFonts w:ascii="Cooper Black" w:hAnsi="Cooper Black"/>
          <w:sz w:val="22"/>
          <w:szCs w:val="22"/>
          <w:u w:val="double"/>
        </w:rPr>
        <w:t>of  Functions</w:t>
      </w:r>
      <w:proofErr w:type="gramEnd"/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  <w:r w:rsidRPr="00AB5651">
        <w:rPr>
          <w:rFonts w:ascii="Calibri" w:hAnsi="Calibri"/>
          <w:u w:val="double"/>
        </w:rPr>
        <w:t>Name:</w:t>
      </w:r>
      <w:r w:rsidRPr="00AB5651">
        <w:rPr>
          <w:rFonts w:ascii="Calibri" w:hAnsi="Calibri"/>
          <w:u w:val="double"/>
        </w:rPr>
        <w:tab/>
      </w:r>
      <w:r w:rsidRPr="00AB5651">
        <w:rPr>
          <w:rFonts w:ascii="Calibri" w:hAnsi="Calibri"/>
          <w:u w:val="double"/>
        </w:rPr>
        <w:tab/>
      </w:r>
      <w:r w:rsidRPr="00AB5651">
        <w:rPr>
          <w:rFonts w:ascii="Calibri" w:hAnsi="Calibri"/>
          <w:u w:val="double"/>
        </w:rPr>
        <w:tab/>
      </w:r>
      <w:r w:rsidRPr="00AB5651">
        <w:rPr>
          <w:rFonts w:ascii="Calibri" w:hAnsi="Calibri"/>
          <w:u w:val="double"/>
        </w:rPr>
        <w:tab/>
      </w:r>
    </w:p>
    <w:tbl>
      <w:tblPr>
        <w:tblpPr w:leftFromText="180" w:rightFromText="180" w:vertAnchor="text" w:horzAnchor="page" w:tblpX="10186" w:tblpY="452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24602D" w:rsidRDefault="0035316B">
      <w:pPr>
        <w:spacing w:line="360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margin-left:268.75pt;margin-top:13.45pt;width:40.05pt;height:18.15pt;z-index:251645440;mso-position-horizontal-relative:text;mso-position-vertical-relative:text">
            <v:imagedata r:id="rId7" o:title=""/>
          </v:shape>
          <o:OLEObject Type="Embed" ProgID="Equation.3" ShapeID="_x0000_s1036" DrawAspect="Content" ObjectID="_1502528526" r:id="rId8"/>
        </w:pict>
      </w:r>
      <w:r>
        <w:rPr>
          <w:noProof/>
        </w:rPr>
        <w:pict>
          <v:shape id="_x0000_s1037" type="#_x0000_t75" style="position:absolute;margin-left:392pt;margin-top:13.15pt;width:48.2pt;height:18.15pt;z-index:-251670016;mso-wrap-edited:f;mso-position-horizontal-relative:text;mso-position-vertical-relative:text" wrapcoords="18900 2700 4050 6300 0 9000 0 17100 1688 17100 14850 17100 21262 12600 20588 2700 18900 2700">
            <v:imagedata r:id="rId9" o:title=""/>
          </v:shape>
          <o:OLEObject Type="Embed" ProgID="Equation.3" ShapeID="_x0000_s1037" DrawAspect="Content" ObjectID="_1502528527" r:id="rId10"/>
        </w:pict>
      </w:r>
      <w:r>
        <w:rPr>
          <w:noProof/>
        </w:rPr>
        <w:pict>
          <v:shape id="_x0000_s1034" type="#_x0000_t75" style="position:absolute;margin-left:136.9pt;margin-top:17.2pt;width:38.8pt;height:18.15pt;z-index:251643392;mso-position-horizontal-relative:text;mso-position-vertical-relative:text">
            <v:imagedata r:id="rId11" o:title=""/>
          </v:shape>
          <o:OLEObject Type="Embed" ProgID="Equation.3" ShapeID="_x0000_s1034" DrawAspect="Content" ObjectID="_1502528528" r:id="rId12"/>
        </w:pict>
      </w:r>
      <w:r>
        <w:rPr>
          <w:noProof/>
        </w:rPr>
        <w:pict>
          <v:shape id="_x0000_s1035" type="#_x0000_t75" style="position:absolute;margin-left:8pt;margin-top:14.7pt;width:51.3pt;height:20.15pt;z-index:251644416;mso-position-horizontal-relative:text;mso-position-vertical-relative:text">
            <v:imagedata r:id="rId13" o:title=""/>
          </v:shape>
          <o:OLEObject Type="Embed" ProgID="Equation.DSMT4" ShapeID="_x0000_s1035" DrawAspect="Content" ObjectID="_1502528529" r:id="rId14"/>
        </w:pict>
      </w:r>
      <w:r w:rsidR="0024602D">
        <w:t>Consider the following EQUATIONS, make a table, plot the points, and graph what you think the graph looks like.</w:t>
      </w:r>
    </w:p>
    <w:tbl>
      <w:tblPr>
        <w:tblpPr w:leftFromText="180" w:rightFromText="180" w:vertAnchor="text" w:horzAnchor="page" w:tblpX="2135" w:tblpY="57"/>
        <w:tblOverlap w:val="never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-3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8B132D" w:rsidRPr="008B132D" w:rsidRDefault="008B132D" w:rsidP="008B132D">
      <w:pPr>
        <w:rPr>
          <w:vanish/>
        </w:rPr>
      </w:pPr>
    </w:p>
    <w:tbl>
      <w:tblPr>
        <w:tblpPr w:leftFromText="180" w:rightFromText="180" w:vertAnchor="text" w:horzAnchor="page" w:tblpX="4877" w:tblpY="32"/>
        <w:tblOverlap w:val="never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8B132D" w:rsidRPr="008B132D" w:rsidRDefault="008B132D" w:rsidP="008B132D">
      <w:pPr>
        <w:rPr>
          <w:vanish/>
        </w:rPr>
      </w:pPr>
    </w:p>
    <w:tbl>
      <w:tblPr>
        <w:tblpPr w:leftFromText="180" w:rightFromText="180" w:vertAnchor="text" w:horzAnchor="page" w:tblpX="7332" w:tblpY="44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-1.5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24602D" w:rsidRDefault="0024602D">
      <w:pPr>
        <w:spacing w:line="360" w:lineRule="auto"/>
      </w:pPr>
      <w:r>
        <w:t xml:space="preserve">1.           </w:t>
      </w:r>
      <w:r>
        <w:tab/>
        <w:t xml:space="preserve">     2.                3.          4. </w:t>
      </w: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4F78E5">
      <w:pPr>
        <w:spacing w:line="360" w:lineRule="auto"/>
      </w:pPr>
      <w:r>
        <w:rPr>
          <w:noProof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4840605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1344" behindDoc="0" locked="0" layoutInCell="1" allowOverlap="1">
            <wp:simplePos x="0" y="0"/>
            <wp:positionH relativeFrom="column">
              <wp:posOffset>3194685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0320" behindDoc="0" locked="0" layoutInCell="1" allowOverlap="1">
            <wp:simplePos x="0" y="0"/>
            <wp:positionH relativeFrom="column">
              <wp:posOffset>1365885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9296" behindDoc="0" locked="0" layoutInCell="1" allowOverlap="1">
            <wp:simplePos x="0" y="0"/>
            <wp:positionH relativeFrom="column">
              <wp:posOffset>-462915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  <w:rPr>
          <w:u w:val="double"/>
        </w:rPr>
      </w:pPr>
      <w:r>
        <w:t>5. What happens to the graph as the number in front of x</w:t>
      </w:r>
      <w:r>
        <w:rPr>
          <w:vertAlign w:val="superscript"/>
        </w:rPr>
        <w:t>2</w:t>
      </w:r>
      <w:r>
        <w:t xml:space="preserve"> gets larger?  </w:t>
      </w:r>
      <w:proofErr w:type="gramStart"/>
      <w:r>
        <w:t>Smaller?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tbl>
      <w:tblPr>
        <w:tblpPr w:leftFromText="180" w:rightFromText="180" w:vertAnchor="text" w:horzAnchor="page" w:tblpX="10186" w:tblpY="452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24602D" w:rsidRDefault="0035316B">
      <w:pPr>
        <w:spacing w:line="360" w:lineRule="auto"/>
      </w:pPr>
      <w:r>
        <w:rPr>
          <w:noProof/>
        </w:rPr>
        <w:pict>
          <v:shape id="_x0000_s1048" type="#_x0000_t75" style="position:absolute;margin-left:268.15pt;margin-top:13.75pt;width:41.1pt;height:14.25pt;z-index:251653632;mso-position-horizontal-relative:text;mso-position-vertical-relative:text">
            <v:imagedata r:id="rId16" o:title=""/>
          </v:shape>
          <o:OLEObject Type="Embed" ProgID="Equation.3" ShapeID="_x0000_s1048" DrawAspect="Content" ObjectID="_1502528530" r:id="rId17"/>
        </w:pict>
      </w:r>
      <w:r>
        <w:rPr>
          <w:noProof/>
        </w:rPr>
        <w:pict>
          <v:shape id="_x0000_s1046" type="#_x0000_t75" style="position:absolute;margin-left:131.65pt;margin-top:14.2pt;width:54.75pt;height:18.15pt;z-index:251651584;mso-position-horizontal-relative:text;mso-position-vertical-relative:text">
            <v:imagedata r:id="rId18" o:title=""/>
          </v:shape>
          <o:OLEObject Type="Embed" ProgID="Equation.3" ShapeID="_x0000_s1046" DrawAspect="Content" ObjectID="_1502528531" r:id="rId19"/>
        </w:pict>
      </w:r>
      <w:r>
        <w:rPr>
          <w:noProof/>
        </w:rPr>
        <w:pict>
          <v:shape id="_x0000_s1047" type="#_x0000_t75" style="position:absolute;margin-left:5.5pt;margin-top:12.85pt;width:47.3pt;height:18.15pt;z-index:251652608;mso-position-horizontal-relative:text;mso-position-vertical-relative:text">
            <v:imagedata r:id="rId20" o:title=""/>
          </v:shape>
          <o:OLEObject Type="Embed" ProgID="Equation.3" ShapeID="_x0000_s1047" DrawAspect="Content" ObjectID="_1502528532" r:id="rId21"/>
        </w:pict>
      </w:r>
      <w:r>
        <w:rPr>
          <w:noProof/>
        </w:rPr>
        <w:pict>
          <v:shape id="_x0000_s1049" type="#_x0000_t75" style="position:absolute;margin-left:392pt;margin-top:13.15pt;width:53.2pt;height:18.15pt;z-index:-251661824;mso-wrap-edited:f;mso-position-horizontal-relative:text;mso-position-vertical-relative:text" wrapcoords="18900 2700 4050 6300 0 9000 0 17100 1688 17100 14850 17100 21262 12600 20588 2700 18900 2700">
            <v:imagedata r:id="rId22" o:title=""/>
          </v:shape>
          <o:OLEObject Type="Embed" ProgID="Equation.3" ShapeID="_x0000_s1049" DrawAspect="Content" ObjectID="_1502528533" r:id="rId23"/>
        </w:pict>
      </w:r>
    </w:p>
    <w:tbl>
      <w:tblPr>
        <w:tblpPr w:leftFromText="180" w:rightFromText="180" w:vertAnchor="text" w:horzAnchor="page" w:tblpX="2135" w:tblpY="57"/>
        <w:tblOverlap w:val="never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8B132D" w:rsidRPr="008B132D" w:rsidRDefault="008B132D" w:rsidP="008B132D">
      <w:pPr>
        <w:rPr>
          <w:vanish/>
        </w:rPr>
      </w:pPr>
    </w:p>
    <w:tbl>
      <w:tblPr>
        <w:tblpPr w:leftFromText="180" w:rightFromText="180" w:vertAnchor="text" w:horzAnchor="page" w:tblpX="4877" w:tblpY="32"/>
        <w:tblOverlap w:val="never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8B132D" w:rsidRPr="008B132D" w:rsidRDefault="008B132D" w:rsidP="008B132D">
      <w:pPr>
        <w:rPr>
          <w:vanish/>
        </w:rPr>
      </w:pPr>
    </w:p>
    <w:tbl>
      <w:tblPr>
        <w:tblpPr w:leftFromText="180" w:rightFromText="180" w:vertAnchor="text" w:horzAnchor="page" w:tblpX="7332" w:tblpY="44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-3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24602D" w:rsidRDefault="0024602D">
      <w:pPr>
        <w:spacing w:line="360" w:lineRule="auto"/>
        <w:ind w:left="-90"/>
      </w:pPr>
      <w:r>
        <w:t xml:space="preserve">6.           </w:t>
      </w:r>
      <w:r>
        <w:tab/>
        <w:t xml:space="preserve">     7.                8.          9. </w:t>
      </w: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4F78E5">
      <w:pPr>
        <w:spacing w:line="360" w:lineRule="auto"/>
      </w:pPr>
      <w:r>
        <w:rPr>
          <w:noProof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4840605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column">
              <wp:posOffset>3194685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8512" behindDoc="0" locked="0" layoutInCell="1" allowOverlap="1">
            <wp:simplePos x="0" y="0"/>
            <wp:positionH relativeFrom="column">
              <wp:posOffset>1365885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7488" behindDoc="0" locked="0" layoutInCell="1" allowOverlap="1">
            <wp:simplePos x="0" y="0"/>
            <wp:positionH relativeFrom="column">
              <wp:posOffset>-462915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  <w:rPr>
          <w:u w:val="single"/>
        </w:rPr>
      </w:pPr>
      <w:r>
        <w:t>10. What happens to the graph as the number in front of x</w:t>
      </w:r>
      <w:r>
        <w:rPr>
          <w:vertAlign w:val="superscript"/>
        </w:rPr>
        <w:t>2</w:t>
      </w:r>
      <w:r>
        <w:t xml:space="preserve"> is negative?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  <w:rPr>
          <w:u w:val="single"/>
        </w:rPr>
      </w:pPr>
      <w:r>
        <w:t>11. What happens when you add a number or subtract a number from x</w:t>
      </w:r>
      <w:r>
        <w:rPr>
          <w:vertAlign w:val="superscript"/>
        </w:rPr>
        <w:t>2</w:t>
      </w:r>
      <w:r>
        <w:t xml:space="preserve">?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A86A63" w:rsidRDefault="00A86A63">
      <w:pPr>
        <w:spacing w:line="360" w:lineRule="auto"/>
        <w:rPr>
          <w:u w:val="single"/>
        </w:rPr>
      </w:pPr>
    </w:p>
    <w:p w:rsidR="00A86A63" w:rsidRDefault="00652E89">
      <w:pPr>
        <w:spacing w:line="360" w:lineRule="auto"/>
        <w:rPr>
          <w:u w:val="double"/>
        </w:rPr>
      </w:pPr>
      <w:r>
        <w:rPr>
          <w:noProof/>
          <w:u w:val="doub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2" type="#_x0000_t202" style="position:absolute;margin-left:167.5pt;margin-top:53.05pt;width:180pt;height:24.3pt;z-index:251744768" filled="f" stroked="f">
            <v:textbox>
              <w:txbxContent>
                <w:p w:rsidR="00652E89" w:rsidRPr="00546045" w:rsidRDefault="00652E89" w:rsidP="00652E89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>M. Winking      Unit 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-1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    page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60</w:t>
                  </w:r>
                </w:p>
                <w:p w:rsidR="00652E89" w:rsidRDefault="00652E89"/>
              </w:txbxContent>
            </v:textbox>
          </v:shape>
        </w:pict>
      </w:r>
    </w:p>
    <w:p w:rsidR="0024602D" w:rsidRDefault="0035316B">
      <w:pPr>
        <w:spacing w:line="360" w:lineRule="auto"/>
      </w:pPr>
      <w:r>
        <w:rPr>
          <w:noProof/>
        </w:rPr>
        <w:lastRenderedPageBreak/>
        <w:pict>
          <v:shape id="_x0000_s1055" type="#_x0000_t75" style="position:absolute;margin-left:13pt;margin-top:1pt;width:59.35pt;height:19.15pt;z-index:251660800;mso-position-horizontal-relative:text;mso-position-vertical-relative:text">
            <v:imagedata r:id="rId24" o:title=""/>
          </v:shape>
          <o:OLEObject Type="Embed" ProgID="Equation.3" ShapeID="_x0000_s1055" DrawAspect="Content" ObjectID="_1502528534" r:id="rId25"/>
        </w:pict>
      </w:r>
      <w:r>
        <w:rPr>
          <w:noProof/>
        </w:rPr>
        <w:pict>
          <v:shape id="_x0000_s1054" type="#_x0000_t75" style="position:absolute;margin-left:141.95pt;margin-top:.35pt;width:57.7pt;height:19.15pt;z-index:251659776;mso-position-horizontal-relative:text;mso-position-vertical-relative:text">
            <v:imagedata r:id="rId26" o:title=""/>
          </v:shape>
          <o:OLEObject Type="Embed" ProgID="Equation.3" ShapeID="_x0000_s1054" DrawAspect="Content" ObjectID="_1502528535" r:id="rId27"/>
        </w:pict>
      </w:r>
      <w:r>
        <w:rPr>
          <w:noProof/>
        </w:rPr>
        <w:pict>
          <v:shape id="_x0000_s1056" type="#_x0000_t75" style="position:absolute;margin-left:272.85pt;margin-top:.35pt;width:60.6pt;height:19.15pt;z-index:251661824;mso-position-horizontal-relative:text;mso-position-vertical-relative:text">
            <v:imagedata r:id="rId28" o:title=""/>
          </v:shape>
          <o:OLEObject Type="Embed" ProgID="Equation.3" ShapeID="_x0000_s1056" DrawAspect="Content" ObjectID="_1502528536" r:id="rId29"/>
        </w:pict>
      </w:r>
      <w:r>
        <w:rPr>
          <w:noProof/>
        </w:rPr>
        <w:pict>
          <v:shape id="_x0000_s1057" type="#_x0000_t75" style="position:absolute;margin-left:395.15pt;margin-top:3.75pt;width:89.35pt;height:19.15pt;z-index:-251653632;mso-wrap-edited:f;mso-position-horizontal-relative:text;mso-position-vertical-relative:text" wrapcoords="18900 2700 4050 6300 0 9000 0 17100 1688 17100 14850 17100 21262 12600 20588 2700 18900 2700">
            <v:imagedata r:id="rId30" o:title=""/>
          </v:shape>
          <o:OLEObject Type="Embed" ProgID="Equation.3" ShapeID="_x0000_s1057" DrawAspect="Content" ObjectID="_1502528537" r:id="rId31"/>
        </w:pict>
      </w:r>
    </w:p>
    <w:tbl>
      <w:tblPr>
        <w:tblpPr w:leftFromText="180" w:rightFromText="180" w:vertAnchor="text" w:horzAnchor="page" w:tblpX="2135" w:tblpY="57"/>
        <w:tblOverlap w:val="never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-3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8B132D" w:rsidRPr="008B132D" w:rsidRDefault="008B132D" w:rsidP="008B132D">
      <w:pPr>
        <w:rPr>
          <w:vanish/>
        </w:rPr>
      </w:pPr>
    </w:p>
    <w:tbl>
      <w:tblPr>
        <w:tblpPr w:leftFromText="180" w:rightFromText="180" w:vertAnchor="text" w:horzAnchor="page" w:tblpX="4877" w:tblpY="32"/>
        <w:tblOverlap w:val="never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8B132D" w:rsidRPr="008B132D" w:rsidRDefault="008B132D" w:rsidP="008B132D">
      <w:pPr>
        <w:rPr>
          <w:vanish/>
        </w:rPr>
      </w:pPr>
    </w:p>
    <w:tbl>
      <w:tblPr>
        <w:tblpPr w:leftFromText="180" w:rightFromText="180" w:vertAnchor="text" w:horzAnchor="page" w:tblpX="7332" w:tblpY="44"/>
        <w:tblW w:w="13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4"/>
        <w:gridCol w:w="654"/>
      </w:tblGrid>
      <w:tr w:rsidR="0024602D">
        <w:trPr>
          <w:trHeight w:val="265"/>
        </w:trPr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x</w:t>
            </w:r>
          </w:p>
        </w:tc>
        <w:tc>
          <w:tcPr>
            <w:tcW w:w="65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806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-5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806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806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806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806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="0024602D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806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  <w:tr w:rsidR="0024602D">
        <w:trPr>
          <w:trHeight w:val="2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80668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24602D" w:rsidRDefault="002460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</w:tr>
    </w:tbl>
    <w:p w:rsidR="0024602D" w:rsidRDefault="0035316B">
      <w:pPr>
        <w:spacing w:line="360" w:lineRule="auto"/>
      </w:pPr>
      <w:r>
        <w:rPr>
          <w:noProof/>
        </w:rPr>
        <w:pict>
          <v:shape id="Text Box 4" o:spid="_x0000_s1145" type="#_x0000_t202" style="position:absolute;margin-left:420.75pt;margin-top:5.65pt;width:82.5pt;height:130.5pt;z-index:2517304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" filled="f" stroked="f" strokeweight=".5pt">
            <v:textbox>
              <w:txbxContent>
                <w:tbl>
                  <w:tblPr>
                    <w:tblW w:w="1308" w:type="dxa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54"/>
                    <w:gridCol w:w="654"/>
                  </w:tblGrid>
                  <w:tr w:rsidR="00A86A63" w:rsidTr="00FB6705">
                    <w:trPr>
                      <w:trHeight w:val="265"/>
                    </w:trPr>
                    <w:tc>
                      <w:tcPr>
                        <w:tcW w:w="65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x</w:t>
                        </w:r>
                      </w:p>
                    </w:tc>
                    <w:tc>
                      <w:tcPr>
                        <w:tcW w:w="654" w:type="dxa"/>
                        <w:tcBorders>
                          <w:top w:val="nil"/>
                          <w:left w:val="single" w:sz="4" w:space="0" w:color="auto"/>
                          <w:bottom w:val="single" w:sz="8" w:space="0" w:color="auto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y</w:t>
                        </w:r>
                      </w:p>
                    </w:tc>
                  </w:tr>
                  <w:tr w:rsidR="00A86A63" w:rsidTr="00FB6705">
                    <w:trPr>
                      <w:trHeight w:val="25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-1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A86A63" w:rsidTr="00FB6705">
                    <w:trPr>
                      <w:trHeight w:val="25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A86A63" w:rsidTr="00FB6705">
                    <w:trPr>
                      <w:trHeight w:val="25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A86A63" w:rsidTr="00FB6705">
                    <w:trPr>
                      <w:trHeight w:val="25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2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A86A63" w:rsidTr="00FB6705">
                    <w:trPr>
                      <w:trHeight w:val="25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3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A86A63" w:rsidTr="00FB6705">
                    <w:trPr>
                      <w:trHeight w:val="25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4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  <w:tr w:rsidR="00A86A63" w:rsidTr="00FB6705">
                    <w:trPr>
                      <w:trHeight w:val="250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5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single" w:sz="4" w:space="0" w:color="auto"/>
                          <w:bottom w:val="nil"/>
                          <w:right w:val="nil"/>
                        </w:tcBorders>
                        <w:noWrap/>
                        <w:tcMar>
                          <w:top w:w="20" w:type="dxa"/>
                          <w:left w:w="20" w:type="dxa"/>
                          <w:bottom w:w="0" w:type="dxa"/>
                          <w:right w:w="20" w:type="dxa"/>
                        </w:tcMar>
                        <w:vAlign w:val="bottom"/>
                      </w:tcPr>
                      <w:p w:rsidR="00A86A63" w:rsidRDefault="00A86A63" w:rsidP="00FB6705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hAnsi="Arial" w:cs="Arial"/>
                          </w:rPr>
                          <w:t> </w:t>
                        </w:r>
                      </w:p>
                    </w:tc>
                  </w:tr>
                </w:tbl>
                <w:p w:rsidR="00A86A63" w:rsidRDefault="00A86A63" w:rsidP="00A86A63"/>
              </w:txbxContent>
            </v:textbox>
          </v:shape>
        </w:pict>
      </w:r>
      <w:r w:rsidR="0024602D">
        <w:rPr>
          <w:sz w:val="16"/>
        </w:rPr>
        <w:t xml:space="preserve">12.           </w:t>
      </w:r>
      <w:r w:rsidR="0024602D">
        <w:tab/>
        <w:t xml:space="preserve">     13.                14.          15. </w:t>
      </w: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4F78E5">
      <w:pPr>
        <w:spacing w:line="360" w:lineRule="auto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1850835" wp14:editId="5798A3F5">
            <wp:simplePos x="0" y="0"/>
            <wp:positionH relativeFrom="column">
              <wp:posOffset>3194685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15D6CB84" wp14:editId="6C4A54CD">
            <wp:simplePos x="0" y="0"/>
            <wp:positionH relativeFrom="column">
              <wp:posOffset>1365885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7AA4321B" wp14:editId="08233CC2">
            <wp:simplePos x="0" y="0"/>
            <wp:positionH relativeFrom="column">
              <wp:posOffset>-462915</wp:posOffset>
            </wp:positionH>
            <wp:positionV relativeFrom="paragraph">
              <wp:posOffset>135255</wp:posOffset>
            </wp:positionV>
            <wp:extent cx="1645920" cy="1542415"/>
            <wp:effectExtent l="1905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602D" w:rsidRDefault="00A86A63">
      <w:pPr>
        <w:spacing w:line="360" w:lineRule="auto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F20C6CD" wp14:editId="2777AE78">
            <wp:simplePos x="0" y="0"/>
            <wp:positionH relativeFrom="column">
              <wp:posOffset>4850765</wp:posOffset>
            </wp:positionH>
            <wp:positionV relativeFrom="paragraph">
              <wp:posOffset>43180</wp:posOffset>
            </wp:positionV>
            <wp:extent cx="1645920" cy="1542415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Default="0024602D">
      <w:pPr>
        <w:spacing w:line="360" w:lineRule="auto"/>
      </w:pPr>
    </w:p>
    <w:p w:rsidR="0024602D" w:rsidRPr="00352E4A" w:rsidRDefault="0024602D">
      <w:pPr>
        <w:spacing w:line="360" w:lineRule="auto"/>
        <w:rPr>
          <w:sz w:val="22"/>
          <w:szCs w:val="22"/>
          <w:u w:val="double"/>
        </w:rPr>
      </w:pPr>
      <w:r w:rsidRPr="00352E4A">
        <w:rPr>
          <w:sz w:val="22"/>
          <w:szCs w:val="22"/>
        </w:rPr>
        <w:t xml:space="preserve">16. What happens when you add a number or subtract a number from x inside the parenthesis?  </w:t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  <w:r w:rsidRPr="00352E4A">
        <w:rPr>
          <w:sz w:val="22"/>
          <w:szCs w:val="22"/>
          <w:u w:val="single"/>
        </w:rPr>
        <w:tab/>
      </w:r>
    </w:p>
    <w:p w:rsidR="0024602D" w:rsidRPr="00352E4A" w:rsidRDefault="0035316B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070" style="position:absolute;margin-left:244.5pt;margin-top:9.1pt;width:210.75pt;height:30pt;z-index:-251648512" arcsize="10923f">
            <v:shadow on="t"/>
          </v:roundrect>
        </w:pict>
      </w:r>
      <w:r w:rsidR="0024602D" w:rsidRPr="00352E4A">
        <w:rPr>
          <w:sz w:val="22"/>
          <w:szCs w:val="22"/>
        </w:rPr>
        <w:t>17</w:t>
      </w:r>
      <w:proofErr w:type="gramStart"/>
      <w:r w:rsidR="0024602D" w:rsidRPr="00352E4A">
        <w:rPr>
          <w:sz w:val="22"/>
          <w:szCs w:val="22"/>
        </w:rPr>
        <w:t>.What</w:t>
      </w:r>
      <w:proofErr w:type="gramEnd"/>
      <w:r w:rsidR="0024602D" w:rsidRPr="00352E4A">
        <w:rPr>
          <w:sz w:val="22"/>
          <w:szCs w:val="22"/>
        </w:rPr>
        <w:t xml:space="preserve"> is a possible equation for the following graphs.</w:t>
      </w:r>
    </w:p>
    <w:p w:rsidR="0024602D" w:rsidRDefault="0035316B">
      <w:pPr>
        <w:ind w:right="-990"/>
        <w:rPr>
          <w:sz w:val="44"/>
        </w:rPr>
      </w:pPr>
      <w:r>
        <w:rPr>
          <w:noProof/>
          <w:sz w:val="22"/>
          <w:szCs w:val="22"/>
        </w:rPr>
        <w:pict>
          <v:roundrect id="_x0000_s1069" style="position:absolute;margin-left:-9.65pt;margin-top:.5pt;width:210.75pt;height:30pt;z-index:-251649536" arcsize="10923f">
            <v:shadow on="t"/>
          </v:roundrect>
        </w:pict>
      </w:r>
      <w:r w:rsidR="004F78E5">
        <w:rPr>
          <w:noProof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3524250</wp:posOffset>
            </wp:positionH>
            <wp:positionV relativeFrom="paragraph">
              <wp:posOffset>313690</wp:posOffset>
            </wp:positionV>
            <wp:extent cx="2296795" cy="2125345"/>
            <wp:effectExtent l="19050" t="0" r="8255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95" cy="212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78E5">
        <w:rPr>
          <w:noProof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256540</wp:posOffset>
            </wp:positionV>
            <wp:extent cx="2409825" cy="2230120"/>
            <wp:effectExtent l="19050" t="0" r="9525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23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602D">
        <w:rPr>
          <w:sz w:val="44"/>
        </w:rPr>
        <w:t xml:space="preserve">y = </w:t>
      </w:r>
      <w:r w:rsidR="0024602D">
        <w:rPr>
          <w:sz w:val="44"/>
        </w:rPr>
        <w:tab/>
      </w:r>
      <w:r w:rsidR="0024602D">
        <w:rPr>
          <w:sz w:val="44"/>
          <w:u w:val="single"/>
        </w:rPr>
        <w:tab/>
      </w:r>
      <w:r w:rsidR="0024602D">
        <w:rPr>
          <w:sz w:val="44"/>
        </w:rPr>
        <w:t xml:space="preserve">(x </w:t>
      </w:r>
      <w:r w:rsidR="0024602D">
        <w:rPr>
          <w:sz w:val="44"/>
          <w:u w:val="single"/>
        </w:rPr>
        <w:t xml:space="preserve">       </w:t>
      </w:r>
      <w:r w:rsidR="0024602D">
        <w:rPr>
          <w:sz w:val="44"/>
        </w:rPr>
        <w:t xml:space="preserve"> </w:t>
      </w:r>
      <w:proofErr w:type="gramStart"/>
      <w:r w:rsidR="0024602D">
        <w:rPr>
          <w:sz w:val="44"/>
        </w:rPr>
        <w:t>)</w:t>
      </w:r>
      <w:r w:rsidR="0024602D">
        <w:rPr>
          <w:sz w:val="44"/>
          <w:vertAlign w:val="superscript"/>
        </w:rPr>
        <w:t>2</w:t>
      </w:r>
      <w:proofErr w:type="gramEnd"/>
      <w:r w:rsidR="0024602D">
        <w:rPr>
          <w:sz w:val="44"/>
          <w:u w:val="single"/>
        </w:rPr>
        <w:t xml:space="preserve">       </w:t>
      </w:r>
      <w:r w:rsidR="0024602D">
        <w:rPr>
          <w:sz w:val="44"/>
        </w:rPr>
        <w:t xml:space="preserve">  </w:t>
      </w:r>
      <w:r w:rsidR="0024602D">
        <w:rPr>
          <w:sz w:val="44"/>
        </w:rPr>
        <w:tab/>
      </w:r>
      <w:r w:rsidR="0024602D">
        <w:rPr>
          <w:sz w:val="44"/>
        </w:rPr>
        <w:tab/>
        <w:t xml:space="preserve">y = </w:t>
      </w:r>
      <w:r w:rsidR="0024602D">
        <w:rPr>
          <w:sz w:val="44"/>
        </w:rPr>
        <w:tab/>
      </w:r>
      <w:r w:rsidR="0024602D">
        <w:rPr>
          <w:sz w:val="44"/>
          <w:u w:val="single"/>
        </w:rPr>
        <w:tab/>
      </w:r>
      <w:r w:rsidR="0024602D">
        <w:rPr>
          <w:sz w:val="44"/>
        </w:rPr>
        <w:t xml:space="preserve">(x </w:t>
      </w:r>
      <w:r w:rsidR="0024602D">
        <w:rPr>
          <w:sz w:val="44"/>
          <w:u w:val="single"/>
        </w:rPr>
        <w:t xml:space="preserve">       </w:t>
      </w:r>
      <w:r w:rsidR="0024602D">
        <w:rPr>
          <w:sz w:val="44"/>
        </w:rPr>
        <w:t xml:space="preserve"> )</w:t>
      </w:r>
      <w:r w:rsidR="0024602D">
        <w:rPr>
          <w:sz w:val="44"/>
          <w:vertAlign w:val="superscript"/>
        </w:rPr>
        <w:t>2</w:t>
      </w:r>
      <w:r w:rsidR="0024602D">
        <w:rPr>
          <w:sz w:val="44"/>
          <w:u w:val="single"/>
        </w:rPr>
        <w:tab/>
        <w:t xml:space="preserve">  _             </w:t>
      </w:r>
      <w:r w:rsidR="0024602D">
        <w:rPr>
          <w:sz w:val="44"/>
        </w:rPr>
        <w:t xml:space="preserve">  </w:t>
      </w:r>
    </w:p>
    <w:p w:rsidR="0024602D" w:rsidRDefault="0024602D"/>
    <w:p w:rsidR="0024602D" w:rsidRDefault="0024602D"/>
    <w:p w:rsidR="0024602D" w:rsidRDefault="0024602D"/>
    <w:p w:rsidR="0024602D" w:rsidRDefault="0024602D"/>
    <w:p w:rsidR="0024602D" w:rsidRDefault="0024602D"/>
    <w:p w:rsidR="0024602D" w:rsidRDefault="0024602D"/>
    <w:p w:rsidR="0024602D" w:rsidRDefault="0024602D"/>
    <w:p w:rsidR="0024602D" w:rsidRDefault="0024602D"/>
    <w:p w:rsidR="0024602D" w:rsidRDefault="0024602D"/>
    <w:p w:rsidR="0024602D" w:rsidRDefault="0024602D"/>
    <w:p w:rsidR="0024602D" w:rsidRDefault="0024602D">
      <w:pPr>
        <w:spacing w:line="360" w:lineRule="auto"/>
      </w:pPr>
    </w:p>
    <w:p w:rsidR="009C47D4" w:rsidRDefault="009C47D4">
      <w:pPr>
        <w:spacing w:line="360" w:lineRule="auto"/>
      </w:pPr>
    </w:p>
    <w:p w:rsidR="009C47D4" w:rsidRDefault="009C47D4" w:rsidP="009C47D4"/>
    <w:p w:rsidR="009C47D4" w:rsidRDefault="0035316B" w:rsidP="009C47D4">
      <w:r>
        <w:rPr>
          <w:noProof/>
        </w:rPr>
        <w:pict>
          <v:roundrect id="_x0000_s1074" style="position:absolute;margin-left:244.5pt;margin-top:9.1pt;width:210.75pt;height:30pt;z-index:-251646464" arcsize="10923f">
            <v:shadow on="t"/>
          </v:roundrect>
        </w:pict>
      </w:r>
      <w:r>
        <w:rPr>
          <w:noProof/>
        </w:rPr>
        <w:pict>
          <v:roundrect id="_x0000_s1073" style="position:absolute;margin-left:-10.5pt;margin-top:10.6pt;width:210.75pt;height:30pt;z-index:-251647488" arcsize="10923f">
            <v:shadow on="t"/>
          </v:roundrect>
        </w:pict>
      </w:r>
    </w:p>
    <w:p w:rsidR="009C47D4" w:rsidRDefault="004F78E5" w:rsidP="009C47D4">
      <w:pPr>
        <w:ind w:right="-990"/>
        <w:rPr>
          <w:sz w:val="44"/>
        </w:rPr>
      </w:pPr>
      <w:r>
        <w:rPr>
          <w:noProof/>
        </w:rPr>
        <w:drawing>
          <wp:anchor distT="0" distB="0" distL="114300" distR="114300" simplePos="0" relativeHeight="251638272" behindDoc="1" locked="0" layoutInCell="1" allowOverlap="1">
            <wp:simplePos x="0" y="0"/>
            <wp:positionH relativeFrom="column">
              <wp:posOffset>3581400</wp:posOffset>
            </wp:positionH>
            <wp:positionV relativeFrom="paragraph">
              <wp:posOffset>133985</wp:posOffset>
            </wp:positionV>
            <wp:extent cx="2603500" cy="2338705"/>
            <wp:effectExtent l="19050" t="0" r="6350" b="0"/>
            <wp:wrapNone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2338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47D4">
        <w:rPr>
          <w:sz w:val="44"/>
        </w:rPr>
        <w:t xml:space="preserve">y = </w:t>
      </w:r>
      <w:r w:rsidR="009C47D4">
        <w:rPr>
          <w:sz w:val="44"/>
        </w:rPr>
        <w:tab/>
      </w:r>
      <w:r w:rsidR="009C47D4">
        <w:rPr>
          <w:sz w:val="44"/>
          <w:u w:val="single"/>
        </w:rPr>
        <w:tab/>
      </w:r>
      <w:r w:rsidR="009C47D4">
        <w:rPr>
          <w:sz w:val="44"/>
        </w:rPr>
        <w:t xml:space="preserve">(x </w:t>
      </w:r>
      <w:r w:rsidR="009C47D4">
        <w:rPr>
          <w:sz w:val="44"/>
          <w:u w:val="single"/>
        </w:rPr>
        <w:t xml:space="preserve">       </w:t>
      </w:r>
      <w:r w:rsidR="009C47D4">
        <w:rPr>
          <w:sz w:val="44"/>
        </w:rPr>
        <w:t xml:space="preserve"> </w:t>
      </w:r>
      <w:proofErr w:type="gramStart"/>
      <w:r w:rsidR="009C47D4">
        <w:rPr>
          <w:sz w:val="44"/>
        </w:rPr>
        <w:t>)</w:t>
      </w:r>
      <w:r w:rsidR="009C47D4">
        <w:rPr>
          <w:sz w:val="44"/>
          <w:vertAlign w:val="superscript"/>
        </w:rPr>
        <w:t>2</w:t>
      </w:r>
      <w:proofErr w:type="gramEnd"/>
      <w:r w:rsidR="009C47D4">
        <w:rPr>
          <w:sz w:val="44"/>
          <w:u w:val="single"/>
        </w:rPr>
        <w:t xml:space="preserve">       </w:t>
      </w:r>
      <w:r w:rsidR="009C47D4">
        <w:rPr>
          <w:sz w:val="44"/>
        </w:rPr>
        <w:t xml:space="preserve">  </w:t>
      </w:r>
      <w:r w:rsidR="009C47D4">
        <w:rPr>
          <w:sz w:val="44"/>
        </w:rPr>
        <w:tab/>
      </w:r>
      <w:r w:rsidR="009C47D4">
        <w:rPr>
          <w:sz w:val="44"/>
        </w:rPr>
        <w:tab/>
        <w:t xml:space="preserve">y = </w:t>
      </w:r>
      <w:r w:rsidR="009C47D4">
        <w:rPr>
          <w:sz w:val="44"/>
        </w:rPr>
        <w:tab/>
      </w:r>
      <w:r w:rsidR="009C47D4">
        <w:rPr>
          <w:sz w:val="44"/>
          <w:u w:val="single"/>
        </w:rPr>
        <w:tab/>
      </w:r>
      <w:r w:rsidR="009C47D4">
        <w:rPr>
          <w:sz w:val="44"/>
        </w:rPr>
        <w:t xml:space="preserve">(x </w:t>
      </w:r>
      <w:r w:rsidR="009C47D4">
        <w:rPr>
          <w:sz w:val="44"/>
          <w:u w:val="single"/>
        </w:rPr>
        <w:t xml:space="preserve">       </w:t>
      </w:r>
      <w:r w:rsidR="009C47D4">
        <w:rPr>
          <w:sz w:val="44"/>
        </w:rPr>
        <w:t xml:space="preserve"> )</w:t>
      </w:r>
      <w:r w:rsidR="009C47D4">
        <w:rPr>
          <w:sz w:val="44"/>
          <w:vertAlign w:val="superscript"/>
        </w:rPr>
        <w:t>2</w:t>
      </w:r>
      <w:r w:rsidR="009C47D4">
        <w:rPr>
          <w:sz w:val="44"/>
          <w:u w:val="single"/>
        </w:rPr>
        <w:tab/>
        <w:t xml:space="preserve">  _             </w:t>
      </w:r>
      <w:r w:rsidR="009C47D4">
        <w:rPr>
          <w:sz w:val="44"/>
        </w:rPr>
        <w:t xml:space="preserve">  </w:t>
      </w:r>
    </w:p>
    <w:p w:rsidR="009C47D4" w:rsidRDefault="004F78E5" w:rsidP="009C47D4">
      <w:r>
        <w:rPr>
          <w:noProof/>
        </w:rPr>
        <w:drawing>
          <wp:anchor distT="0" distB="0" distL="114300" distR="114300" simplePos="0" relativeHeight="251637248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136525</wp:posOffset>
            </wp:positionV>
            <wp:extent cx="2814320" cy="1973580"/>
            <wp:effectExtent l="19050" t="0" r="508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21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197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7D4" w:rsidRDefault="009C47D4" w:rsidP="009C47D4"/>
    <w:p w:rsidR="009C47D4" w:rsidRDefault="009C47D4" w:rsidP="009C47D4"/>
    <w:p w:rsidR="009C47D4" w:rsidRDefault="009C47D4" w:rsidP="009C47D4"/>
    <w:p w:rsidR="009C47D4" w:rsidRDefault="009C47D4" w:rsidP="009C47D4"/>
    <w:p w:rsidR="009C47D4" w:rsidRDefault="009C47D4" w:rsidP="009C47D4"/>
    <w:p w:rsidR="009C47D4" w:rsidRDefault="009C47D4" w:rsidP="009C47D4"/>
    <w:p w:rsidR="009C47D4" w:rsidRDefault="009C47D4" w:rsidP="009C47D4"/>
    <w:p w:rsidR="009C47D4" w:rsidRDefault="009C47D4" w:rsidP="009C47D4"/>
    <w:p w:rsidR="009C47D4" w:rsidRDefault="009C47D4" w:rsidP="009C47D4"/>
    <w:p w:rsidR="009C47D4" w:rsidRDefault="00652E89" w:rsidP="009C47D4">
      <w:pPr>
        <w:spacing w:line="360" w:lineRule="auto"/>
      </w:pPr>
      <w:r>
        <w:rPr>
          <w:noProof/>
        </w:rPr>
        <w:pict>
          <v:shape id="_x0000_s1163" type="#_x0000_t202" style="position:absolute;margin-left:171.15pt;margin-top:58.95pt;width:180pt;height:24.3pt;z-index:251745792" filled="f" stroked="f">
            <v:textbox>
              <w:txbxContent>
                <w:p w:rsidR="00652E89" w:rsidRPr="00546045" w:rsidRDefault="00652E89" w:rsidP="00652E89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>M. Winking      Unit 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-1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    page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61</w:t>
                  </w:r>
                </w:p>
                <w:p w:rsidR="00652E89" w:rsidRDefault="00652E89" w:rsidP="00652E89"/>
              </w:txbxContent>
            </v:textbox>
          </v:shape>
        </w:pict>
      </w:r>
    </w:p>
    <w:p w:rsidR="00D61208" w:rsidRPr="00352E4A" w:rsidRDefault="004F78E5" w:rsidP="00A54DAE">
      <w:pPr>
        <w:spacing w:line="360" w:lineRule="auto"/>
        <w:ind w:left="-360"/>
        <w:rPr>
          <w:sz w:val="24"/>
          <w:szCs w:val="24"/>
        </w:rPr>
      </w:pPr>
      <w:r w:rsidRPr="00352E4A">
        <w:rPr>
          <w:noProof/>
          <w:sz w:val="24"/>
          <w:szCs w:val="24"/>
        </w:rPr>
        <w:lastRenderedPageBreak/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121285</wp:posOffset>
            </wp:positionV>
            <wp:extent cx="3910330" cy="3590925"/>
            <wp:effectExtent l="1905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330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F4D18" w:rsidRPr="00352E4A">
        <w:rPr>
          <w:sz w:val="24"/>
          <w:szCs w:val="24"/>
        </w:rPr>
        <w:t>18</w:t>
      </w:r>
      <w:r w:rsidR="00D61208" w:rsidRPr="00352E4A">
        <w:rPr>
          <w:sz w:val="24"/>
          <w:szCs w:val="24"/>
        </w:rPr>
        <w:t>.   Create a parabola that you think would describe the path of the basket ball through the goal.</w:t>
      </w:r>
    </w:p>
    <w:p w:rsidR="00D61208" w:rsidRDefault="00D61208" w:rsidP="00D61208"/>
    <w:p w:rsidR="00D61208" w:rsidRDefault="004F78E5" w:rsidP="00D61208">
      <w:pPr>
        <w:ind w:right="-990"/>
        <w:rPr>
          <w:sz w:val="44"/>
        </w:rPr>
      </w:pPr>
      <w:r>
        <w:rPr>
          <w:noProof/>
          <w:sz w:val="44"/>
        </w:rPr>
        <w:drawing>
          <wp:anchor distT="0" distB="0" distL="114300" distR="114300" simplePos="0" relativeHeight="251672064" behindDoc="1" locked="0" layoutInCell="1" allowOverlap="1">
            <wp:simplePos x="0" y="0"/>
            <wp:positionH relativeFrom="column">
              <wp:posOffset>2486660</wp:posOffset>
            </wp:positionH>
            <wp:positionV relativeFrom="paragraph">
              <wp:posOffset>302895</wp:posOffset>
            </wp:positionV>
            <wp:extent cx="897255" cy="1828800"/>
            <wp:effectExtent l="0" t="0" r="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25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1208">
        <w:rPr>
          <w:sz w:val="44"/>
        </w:rPr>
        <w:t xml:space="preserve">y = </w:t>
      </w:r>
      <w:r w:rsidR="00D61208">
        <w:rPr>
          <w:sz w:val="44"/>
        </w:rPr>
        <w:tab/>
      </w:r>
      <w:r w:rsidR="00D61208">
        <w:rPr>
          <w:sz w:val="44"/>
          <w:u w:val="single"/>
        </w:rPr>
        <w:tab/>
      </w:r>
      <w:r w:rsidR="00D61208">
        <w:rPr>
          <w:sz w:val="44"/>
        </w:rPr>
        <w:t xml:space="preserve">(x </w:t>
      </w:r>
      <w:r w:rsidR="00D61208">
        <w:rPr>
          <w:sz w:val="44"/>
          <w:u w:val="single"/>
        </w:rPr>
        <w:t xml:space="preserve">       </w:t>
      </w:r>
      <w:r w:rsidR="00D61208">
        <w:rPr>
          <w:sz w:val="44"/>
        </w:rPr>
        <w:t xml:space="preserve"> </w:t>
      </w:r>
      <w:proofErr w:type="gramStart"/>
      <w:r w:rsidR="00D61208">
        <w:rPr>
          <w:sz w:val="44"/>
        </w:rPr>
        <w:t>)</w:t>
      </w:r>
      <w:r w:rsidR="00D61208">
        <w:rPr>
          <w:sz w:val="44"/>
          <w:vertAlign w:val="superscript"/>
        </w:rPr>
        <w:t>2</w:t>
      </w:r>
      <w:proofErr w:type="gramEnd"/>
      <w:r w:rsidR="00D61208">
        <w:rPr>
          <w:sz w:val="44"/>
          <w:u w:val="single"/>
        </w:rPr>
        <w:t xml:space="preserve">       </w:t>
      </w:r>
      <w:r w:rsidR="00D61208">
        <w:rPr>
          <w:sz w:val="44"/>
        </w:rPr>
        <w:t xml:space="preserve">  </w:t>
      </w:r>
      <w:r w:rsidR="00D61208">
        <w:rPr>
          <w:sz w:val="44"/>
        </w:rPr>
        <w:tab/>
      </w:r>
      <w:r w:rsidR="00D61208">
        <w:rPr>
          <w:sz w:val="44"/>
        </w:rPr>
        <w:tab/>
        <w:t xml:space="preserve"> </w:t>
      </w:r>
    </w:p>
    <w:p w:rsidR="00D61208" w:rsidRDefault="00D61208" w:rsidP="00D61208"/>
    <w:p w:rsidR="00D61208" w:rsidRDefault="00D61208" w:rsidP="00D61208"/>
    <w:p w:rsidR="00D61208" w:rsidRDefault="004F78E5" w:rsidP="00D61208">
      <w:r>
        <w:rPr>
          <w:noProof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5876925</wp:posOffset>
            </wp:positionH>
            <wp:positionV relativeFrom="paragraph">
              <wp:posOffset>88900</wp:posOffset>
            </wp:positionV>
            <wp:extent cx="257175" cy="266700"/>
            <wp:effectExtent l="19050" t="0" r="9525" b="0"/>
            <wp:wrapNone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5838825</wp:posOffset>
            </wp:positionH>
            <wp:positionV relativeFrom="paragraph">
              <wp:posOffset>176530</wp:posOffset>
            </wp:positionV>
            <wp:extent cx="632460" cy="105410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1208" w:rsidRDefault="00D61208" w:rsidP="00D61208"/>
    <w:p w:rsidR="00D61208" w:rsidRDefault="00D61208" w:rsidP="00D61208"/>
    <w:p w:rsidR="00D61208" w:rsidRDefault="00D61208" w:rsidP="00D61208"/>
    <w:p w:rsidR="00D61208" w:rsidRPr="00352E4A" w:rsidRDefault="00D61208" w:rsidP="00D61208">
      <w:pPr>
        <w:ind w:right="6030"/>
        <w:rPr>
          <w:sz w:val="22"/>
          <w:szCs w:val="22"/>
        </w:rPr>
      </w:pPr>
      <w:r w:rsidRPr="00352E4A">
        <w:rPr>
          <w:sz w:val="22"/>
          <w:szCs w:val="22"/>
        </w:rPr>
        <w:t>Graph it with your calculator to verify the parabola passes through the ball and hoop.</w:t>
      </w:r>
    </w:p>
    <w:p w:rsidR="00D61208" w:rsidRDefault="00D61208" w:rsidP="00D61208"/>
    <w:p w:rsidR="00D61208" w:rsidRDefault="00D61208" w:rsidP="00D61208"/>
    <w:p w:rsidR="00D61208" w:rsidRDefault="00D61208" w:rsidP="00D61208"/>
    <w:p w:rsidR="00D61208" w:rsidRDefault="00D61208" w:rsidP="00D61208"/>
    <w:p w:rsidR="00D61208" w:rsidRDefault="00D61208" w:rsidP="00D61208"/>
    <w:p w:rsidR="00D61208" w:rsidRDefault="00D61208" w:rsidP="00D61208"/>
    <w:p w:rsidR="00D61208" w:rsidRDefault="00D61208" w:rsidP="00D61208"/>
    <w:p w:rsidR="00D61208" w:rsidRDefault="00D61208" w:rsidP="00D61208"/>
    <w:p w:rsidR="00D61208" w:rsidRDefault="00D61208" w:rsidP="00D61208"/>
    <w:p w:rsidR="00D61208" w:rsidRDefault="00D61208" w:rsidP="00D61208"/>
    <w:p w:rsidR="00D61208" w:rsidRDefault="00D61208" w:rsidP="00D61208"/>
    <w:p w:rsidR="00D61208" w:rsidRDefault="00D61208" w:rsidP="00D61208"/>
    <w:p w:rsidR="00D61208" w:rsidRDefault="00787937" w:rsidP="00D61208">
      <w:r>
        <w:rPr>
          <w:noProof/>
        </w:rPr>
        <w:drawing>
          <wp:anchor distT="0" distB="0" distL="114300" distR="114300" simplePos="0" relativeHeight="251694592" behindDoc="1" locked="0" layoutInCell="1" allowOverlap="1">
            <wp:simplePos x="0" y="0"/>
            <wp:positionH relativeFrom="column">
              <wp:posOffset>3103821</wp:posOffset>
            </wp:positionH>
            <wp:positionV relativeFrom="paragraph">
              <wp:posOffset>62200</wp:posOffset>
            </wp:positionV>
            <wp:extent cx="3298308" cy="2966484"/>
            <wp:effectExtent l="19050" t="0" r="0" b="0"/>
            <wp:wrapNone/>
            <wp:docPr id="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308" cy="2966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316B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37" type="#_x0000_t32" style="position:absolute;margin-left:-30.85pt;margin-top:4.9pt;width:551.7pt;height:0;z-index:251719168;mso-position-horizontal-relative:text;mso-position-vertical-relative:text" o:connectortype="straight"/>
        </w:pict>
      </w:r>
    </w:p>
    <w:p w:rsidR="00D61208" w:rsidRPr="00352E4A" w:rsidRDefault="0035316B" w:rsidP="00A54DAE">
      <w:pPr>
        <w:spacing w:line="360" w:lineRule="auto"/>
        <w:ind w:left="-360"/>
        <w:rPr>
          <w:sz w:val="24"/>
          <w:szCs w:val="24"/>
        </w:rPr>
      </w:pPr>
      <w:r>
        <w:rPr>
          <w:noProof/>
        </w:rPr>
        <w:pict>
          <v:group id="_x0000_s1142" style="position:absolute;left:0;text-align:left;margin-left:419.2pt;margin-top:17.3pt;width:33.15pt;height:26.5pt;z-index:251724800" coordorigin="9877,7227" coordsize="663,530">
            <v:shape id="_x0000_s1122" type="#_x0000_t202" style="position:absolute;left:9877;top:7337;width:540;height:420" filled="f" stroked="f">
              <v:textbox>
                <w:txbxContent>
                  <w:p w:rsidR="00352E4A" w:rsidRPr="004F0470" w:rsidRDefault="00352E4A" w:rsidP="00352E4A">
                    <w:pPr>
                      <w:rPr>
                        <w:color w:val="0000FF"/>
                        <w:sz w:val="28"/>
                        <w:szCs w:val="28"/>
                      </w:rPr>
                    </w:pPr>
                    <w:r w:rsidRPr="004F0470">
                      <w:rPr>
                        <w:color w:val="0000FF"/>
                        <w:sz w:val="28"/>
                        <w:szCs w:val="28"/>
                      </w:rPr>
                      <w:t>●</w:t>
                    </w:r>
                  </w:p>
                </w:txbxContent>
              </v:textbox>
            </v:shape>
            <v:shape id="_x0000_s1123" type="#_x0000_t202" style="position:absolute;left:10000;top:7227;width:540;height:420" filled="f" stroked="f">
              <v:textbox>
                <w:txbxContent>
                  <w:p w:rsidR="00352E4A" w:rsidRPr="00352E4A" w:rsidRDefault="00352E4A" w:rsidP="00352E4A">
                    <w:pPr>
                      <w:rPr>
                        <w:rFonts w:asciiTheme="majorHAnsi" w:hAnsiTheme="majorHAnsi"/>
                        <w:b/>
                        <w:i/>
                        <w:color w:val="0000FF"/>
                        <w:sz w:val="24"/>
                        <w:szCs w:val="24"/>
                      </w:rPr>
                    </w:pPr>
                    <w:r w:rsidRPr="00352E4A">
                      <w:rPr>
                        <w:rFonts w:asciiTheme="majorHAnsi" w:hAnsiTheme="majorHAnsi"/>
                        <w:b/>
                        <w:i/>
                        <w:color w:val="0000FF"/>
                        <w:sz w:val="24"/>
                        <w:szCs w:val="24"/>
                      </w:rPr>
                      <w:t>A</w:t>
                    </w:r>
                  </w:p>
                </w:txbxContent>
              </v:textbox>
            </v:shape>
          </v:group>
        </w:pict>
      </w:r>
      <w:r w:rsidR="002F4D18" w:rsidRPr="00352E4A">
        <w:rPr>
          <w:noProof/>
          <w:sz w:val="24"/>
          <w:szCs w:val="24"/>
        </w:rPr>
        <w:t>19</w:t>
      </w:r>
      <w:r w:rsidR="00D61208" w:rsidRPr="00352E4A">
        <w:rPr>
          <w:noProof/>
          <w:sz w:val="24"/>
          <w:szCs w:val="24"/>
        </w:rPr>
        <w:t xml:space="preserve">.  </w:t>
      </w:r>
      <w:r w:rsidR="00D61208" w:rsidRPr="00352E4A">
        <w:rPr>
          <w:sz w:val="24"/>
          <w:szCs w:val="24"/>
        </w:rPr>
        <w:t xml:space="preserve">  </w:t>
      </w:r>
      <w:r w:rsidR="00352E4A" w:rsidRPr="00352E4A">
        <w:rPr>
          <w:sz w:val="24"/>
          <w:szCs w:val="24"/>
        </w:rPr>
        <w:t>Consider the following points on the graph:</w:t>
      </w:r>
    </w:p>
    <w:p w:rsidR="00D61208" w:rsidRPr="00A54DAE" w:rsidRDefault="00D61208" w:rsidP="00A54DAE"/>
    <w:p w:rsidR="00D61208" w:rsidRDefault="00A54DAE" w:rsidP="00A54DAE">
      <w:pPr>
        <w:ind w:left="270" w:right="5490" w:hanging="270"/>
        <w:rPr>
          <w:sz w:val="22"/>
          <w:szCs w:val="22"/>
        </w:rPr>
      </w:pPr>
      <w:r w:rsidRPr="00A54DAE">
        <w:rPr>
          <w:sz w:val="22"/>
          <w:szCs w:val="22"/>
        </w:rPr>
        <w:t xml:space="preserve">A. What would be the location of point A after it is </w:t>
      </w:r>
      <w:proofErr w:type="gramStart"/>
      <w:r w:rsidRPr="00A54DAE">
        <w:rPr>
          <w:sz w:val="22"/>
          <w:szCs w:val="22"/>
        </w:rPr>
        <w:t xml:space="preserve">reflected </w:t>
      </w:r>
      <w:r>
        <w:rPr>
          <w:sz w:val="22"/>
          <w:szCs w:val="22"/>
        </w:rPr>
        <w:t xml:space="preserve"> over</w:t>
      </w:r>
      <w:proofErr w:type="gramEnd"/>
      <w:r>
        <w:rPr>
          <w:sz w:val="22"/>
          <w:szCs w:val="22"/>
        </w:rPr>
        <w:t xml:space="preserve"> the y-axis and translated down 3 units. Label the new point A’’</w:t>
      </w:r>
    </w:p>
    <w:p w:rsidR="00A54DAE" w:rsidRPr="00A54DAE" w:rsidRDefault="00A54DAE" w:rsidP="00A54DAE">
      <w:pPr>
        <w:ind w:left="270" w:right="5490" w:hanging="270"/>
        <w:rPr>
          <w:sz w:val="22"/>
          <w:szCs w:val="22"/>
        </w:rPr>
      </w:pPr>
    </w:p>
    <w:p w:rsidR="00D61208" w:rsidRDefault="00D61208" w:rsidP="00D61208"/>
    <w:p w:rsidR="00C5166F" w:rsidRDefault="00C5166F">
      <w:pPr>
        <w:spacing w:line="360" w:lineRule="auto"/>
      </w:pPr>
    </w:p>
    <w:p w:rsidR="00787937" w:rsidRDefault="00787937">
      <w:pPr>
        <w:spacing w:line="360" w:lineRule="auto"/>
      </w:pPr>
    </w:p>
    <w:p w:rsidR="00A54DAE" w:rsidRDefault="0035316B" w:rsidP="00A54DAE">
      <w:pPr>
        <w:ind w:left="270" w:right="5490" w:hanging="270"/>
        <w:rPr>
          <w:sz w:val="22"/>
          <w:szCs w:val="22"/>
        </w:rPr>
      </w:pPr>
      <w:r>
        <w:rPr>
          <w:noProof/>
          <w:sz w:val="22"/>
          <w:szCs w:val="22"/>
        </w:rPr>
        <w:pict>
          <v:group id="_x0000_s1143" style="position:absolute;left:0;text-align:left;margin-left:448.1pt;margin-top:36.05pt;width:35.6pt;height:31.3pt;z-index:251728384" coordorigin="9503,10210" coordsize="712,626">
            <v:shape id="_x0000_s1124" type="#_x0000_t202" style="position:absolute;left:9503;top:10210;width:540;height:420" filled="f" stroked="f">
              <v:textbox>
                <w:txbxContent>
                  <w:p w:rsidR="00352E4A" w:rsidRPr="00352E4A" w:rsidRDefault="00352E4A" w:rsidP="00352E4A">
                    <w:pPr>
                      <w:rPr>
                        <w:color w:val="FF0000"/>
                        <w:sz w:val="28"/>
                        <w:szCs w:val="28"/>
                      </w:rPr>
                    </w:pPr>
                    <w:r w:rsidRPr="00352E4A">
                      <w:rPr>
                        <w:color w:val="FF0000"/>
                        <w:sz w:val="28"/>
                        <w:szCs w:val="28"/>
                      </w:rPr>
                      <w:t>●</w:t>
                    </w:r>
                  </w:p>
                </w:txbxContent>
              </v:textbox>
            </v:shape>
            <v:shape id="_x0000_s1125" type="#_x0000_t202" style="position:absolute;left:9675;top:10416;width:540;height:420" filled="f" stroked="f">
              <v:textbox style="mso-next-textbox:#_x0000_s1125">
                <w:txbxContent>
                  <w:p w:rsidR="00352E4A" w:rsidRPr="00352E4A" w:rsidRDefault="00352E4A" w:rsidP="00352E4A">
                    <w:pPr>
                      <w:rPr>
                        <w:rFonts w:asciiTheme="majorHAnsi" w:hAnsiTheme="majorHAnsi"/>
                        <w:b/>
                        <w:i/>
                        <w:color w:val="FF0000"/>
                        <w:sz w:val="24"/>
                        <w:szCs w:val="24"/>
                      </w:rPr>
                    </w:pPr>
                    <w:r w:rsidRPr="00352E4A">
                      <w:rPr>
                        <w:rFonts w:asciiTheme="majorHAnsi" w:hAnsiTheme="majorHAnsi"/>
                        <w:b/>
                        <w:i/>
                        <w:color w:val="FF0000"/>
                        <w:sz w:val="24"/>
                        <w:szCs w:val="24"/>
                      </w:rPr>
                      <w:t>B</w:t>
                    </w:r>
                  </w:p>
                </w:txbxContent>
              </v:textbox>
            </v:shape>
          </v:group>
        </w:pict>
      </w:r>
      <w:r w:rsidR="00A54DAE">
        <w:rPr>
          <w:sz w:val="22"/>
          <w:szCs w:val="22"/>
        </w:rPr>
        <w:t>B</w:t>
      </w:r>
      <w:r w:rsidR="00A54DAE" w:rsidRPr="00A54DAE">
        <w:rPr>
          <w:sz w:val="22"/>
          <w:szCs w:val="22"/>
        </w:rPr>
        <w:t xml:space="preserve">. What would be the location of point </w:t>
      </w:r>
      <w:r w:rsidR="00A54DAE">
        <w:rPr>
          <w:sz w:val="22"/>
          <w:szCs w:val="22"/>
        </w:rPr>
        <w:t>B</w:t>
      </w:r>
      <w:r w:rsidR="00A54DAE" w:rsidRPr="00A54DAE">
        <w:rPr>
          <w:sz w:val="22"/>
          <w:szCs w:val="22"/>
        </w:rPr>
        <w:t xml:space="preserve"> after it is </w:t>
      </w:r>
      <w:proofErr w:type="gramStart"/>
      <w:r w:rsidR="00A54DAE" w:rsidRPr="00A54DAE">
        <w:rPr>
          <w:sz w:val="22"/>
          <w:szCs w:val="22"/>
        </w:rPr>
        <w:t xml:space="preserve">reflected </w:t>
      </w:r>
      <w:r w:rsidR="00A54DAE">
        <w:rPr>
          <w:sz w:val="22"/>
          <w:szCs w:val="22"/>
        </w:rPr>
        <w:t xml:space="preserve"> over</w:t>
      </w:r>
      <w:proofErr w:type="gramEnd"/>
      <w:r w:rsidR="00A54DAE">
        <w:rPr>
          <w:sz w:val="22"/>
          <w:szCs w:val="22"/>
        </w:rPr>
        <w:t xml:space="preserve"> the x-axis, translated down 2 units, and translate right 1 unit. Label the new point B’’</w:t>
      </w:r>
    </w:p>
    <w:p w:rsidR="00C5166F" w:rsidRDefault="00C5166F">
      <w:pPr>
        <w:spacing w:line="360" w:lineRule="auto"/>
      </w:pPr>
    </w:p>
    <w:p w:rsidR="00C5166F" w:rsidRDefault="00C5166F">
      <w:pPr>
        <w:spacing w:line="360" w:lineRule="auto"/>
      </w:pPr>
    </w:p>
    <w:p w:rsidR="00C5166F" w:rsidRDefault="0035316B">
      <w:pPr>
        <w:spacing w:line="360" w:lineRule="auto"/>
      </w:pPr>
      <w:r>
        <w:rPr>
          <w:noProof/>
        </w:rPr>
        <w:pict>
          <v:shape id="_x0000_s1138" type="#_x0000_t32" style="position:absolute;margin-left:-29.25pt;margin-top:11.6pt;width:556.75pt;height:0;z-index:251720192" o:connectortype="straight"/>
        </w:pict>
      </w:r>
    </w:p>
    <w:p w:rsidR="00787937" w:rsidRDefault="00787937" w:rsidP="00787937">
      <w:pPr>
        <w:spacing w:line="360" w:lineRule="auto"/>
        <w:ind w:left="-360"/>
      </w:pPr>
      <w:r>
        <w:rPr>
          <w:sz w:val="24"/>
          <w:szCs w:val="24"/>
        </w:rPr>
        <w:t xml:space="preserve">20.  </w:t>
      </w:r>
      <w:proofErr w:type="gramStart"/>
      <w:r>
        <w:rPr>
          <w:sz w:val="24"/>
          <w:szCs w:val="24"/>
        </w:rPr>
        <w:t xml:space="preserve">Given </w:t>
      </w:r>
      <w:proofErr w:type="gramEnd"/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sz w:val="24"/>
          <w:szCs w:val="24"/>
        </w:rPr>
        <w:t xml:space="preserve">, describe the transformations of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-x</m:t>
            </m:r>
          </m:e>
        </m:d>
        <m:r>
          <w:rPr>
            <w:rFonts w:ascii="Cambria Math" w:hAnsi="Cambria Math"/>
            <w:sz w:val="24"/>
            <w:szCs w:val="24"/>
          </w:rPr>
          <m:t>-2</m:t>
        </m:r>
      </m:oMath>
      <w:r>
        <w:rPr>
          <w:sz w:val="24"/>
          <w:szCs w:val="24"/>
        </w:rPr>
        <w:t xml:space="preserve">  </w:t>
      </w:r>
    </w:p>
    <w:p w:rsidR="00787937" w:rsidRDefault="00787937">
      <w:pPr>
        <w:spacing w:line="360" w:lineRule="auto"/>
      </w:pPr>
    </w:p>
    <w:p w:rsidR="00787937" w:rsidRDefault="00787937">
      <w:pPr>
        <w:spacing w:line="360" w:lineRule="auto"/>
      </w:pPr>
    </w:p>
    <w:p w:rsidR="00787937" w:rsidRDefault="00787937">
      <w:pPr>
        <w:spacing w:line="360" w:lineRule="auto"/>
      </w:pPr>
    </w:p>
    <w:p w:rsidR="00787937" w:rsidRDefault="00787937" w:rsidP="00787937">
      <w:pPr>
        <w:spacing w:line="360" w:lineRule="auto"/>
        <w:ind w:left="-360"/>
      </w:pPr>
      <w:r>
        <w:rPr>
          <w:sz w:val="24"/>
          <w:szCs w:val="24"/>
        </w:rPr>
        <w:t xml:space="preserve">21.  </w:t>
      </w:r>
      <w:proofErr w:type="gramStart"/>
      <w:r>
        <w:rPr>
          <w:sz w:val="24"/>
          <w:szCs w:val="24"/>
        </w:rPr>
        <w:t xml:space="preserve">Given </w:t>
      </w:r>
      <w:proofErr w:type="gramEnd"/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sz w:val="24"/>
          <w:szCs w:val="24"/>
        </w:rPr>
        <w:t xml:space="preserve">, describe the transformations of  </w:t>
      </w:r>
      <m:oMath>
        <m:r>
          <w:rPr>
            <w:rFonts w:ascii="Cambria Math" w:hAnsi="Cambria Math"/>
            <w:sz w:val="24"/>
            <w:szCs w:val="24"/>
          </w:rPr>
          <m:t xml:space="preserve">  -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∙f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x-3</m:t>
            </m:r>
          </m:e>
        </m:d>
        <m:r>
          <w:rPr>
            <w:rFonts w:ascii="Cambria Math" w:hAnsi="Cambria Math"/>
            <w:sz w:val="24"/>
            <w:szCs w:val="24"/>
          </w:rPr>
          <m:t>+4</m:t>
        </m:r>
      </m:oMath>
    </w:p>
    <w:p w:rsidR="0066105A" w:rsidRDefault="0066105A" w:rsidP="00C5166F">
      <w:pPr>
        <w:ind w:left="-540"/>
        <w:rPr>
          <w:sz w:val="22"/>
          <w:szCs w:val="22"/>
        </w:rPr>
      </w:pPr>
    </w:p>
    <w:p w:rsidR="001472C8" w:rsidRPr="00352E4A" w:rsidRDefault="00652E89" w:rsidP="00A54DAE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pict>
          <v:shape id="_x0000_s1164" type="#_x0000_t202" style="position:absolute;margin-left:177pt;margin-top:78.55pt;width:180pt;height:24.3pt;z-index:251746816" filled="f" stroked="f">
            <v:textbox>
              <w:txbxContent>
                <w:p w:rsidR="00652E89" w:rsidRPr="00546045" w:rsidRDefault="00652E89" w:rsidP="00652E89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>M. Winking      Unit 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-1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    page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62</w:t>
                  </w:r>
                </w:p>
                <w:p w:rsidR="00652E89" w:rsidRDefault="00652E89" w:rsidP="00652E89"/>
              </w:txbxContent>
            </v:textbox>
          </v:shape>
        </w:pict>
      </w:r>
    </w:p>
    <w:p w:rsidR="001472C8" w:rsidRDefault="002F4D18" w:rsidP="002F4D18">
      <w:pPr>
        <w:ind w:left="-180" w:right="4590" w:hanging="36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79232" behindDoc="0" locked="0" layoutInCell="1" allowOverlap="1" wp14:anchorId="71050B22" wp14:editId="69890113">
            <wp:simplePos x="0" y="0"/>
            <wp:positionH relativeFrom="column">
              <wp:posOffset>4113914</wp:posOffset>
            </wp:positionH>
            <wp:positionV relativeFrom="paragraph">
              <wp:posOffset>-308345</wp:posOffset>
            </wp:positionV>
            <wp:extent cx="2405173" cy="2232838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173" cy="2232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20</w:t>
      </w:r>
      <w:r w:rsidR="001472C8" w:rsidRPr="002F4D18">
        <w:rPr>
          <w:sz w:val="24"/>
          <w:szCs w:val="24"/>
        </w:rPr>
        <w:t xml:space="preserve">. Consider </w:t>
      </w:r>
      <w:r w:rsidR="004F78E5" w:rsidRPr="002F4D18">
        <w:rPr>
          <w:sz w:val="24"/>
          <w:szCs w:val="24"/>
        </w:rPr>
        <w:t xml:space="preserve">the following parent graph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Pr="002F4D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at the right </w:t>
      </w:r>
      <w:r w:rsidRPr="002F4D18">
        <w:rPr>
          <w:sz w:val="24"/>
          <w:szCs w:val="24"/>
        </w:rPr>
        <w:t>and create graphs for each of the following:</w:t>
      </w:r>
    </w:p>
    <w:p w:rsidR="002F4D18" w:rsidRDefault="002F4D18" w:rsidP="002F4D18">
      <w:pPr>
        <w:ind w:left="-540" w:right="5940"/>
        <w:rPr>
          <w:sz w:val="24"/>
          <w:szCs w:val="24"/>
        </w:rPr>
      </w:pPr>
    </w:p>
    <w:p w:rsidR="002F4D18" w:rsidRPr="002F4D18" w:rsidRDefault="002F4D18" w:rsidP="002F4D18">
      <w:pPr>
        <w:ind w:left="-540" w:right="5940"/>
        <w:rPr>
          <w:sz w:val="24"/>
          <w:szCs w:val="24"/>
        </w:rPr>
      </w:pPr>
    </w:p>
    <w:p w:rsidR="001472C8" w:rsidRDefault="002F4D18" w:rsidP="002F4D18">
      <w:pPr>
        <w:tabs>
          <w:tab w:val="left" w:pos="5894"/>
        </w:tabs>
        <w:ind w:left="-540"/>
        <w:rPr>
          <w:sz w:val="22"/>
          <w:szCs w:val="22"/>
        </w:rPr>
      </w:pPr>
      <w:r>
        <w:rPr>
          <w:sz w:val="22"/>
          <w:szCs w:val="22"/>
        </w:rPr>
        <w:tab/>
      </w:r>
    </w:p>
    <w:p w:rsidR="001472C8" w:rsidRDefault="001472C8" w:rsidP="00C5166F">
      <w:pPr>
        <w:ind w:left="-540"/>
        <w:rPr>
          <w:sz w:val="22"/>
          <w:szCs w:val="22"/>
        </w:rPr>
      </w:pPr>
    </w:p>
    <w:p w:rsidR="002F4D18" w:rsidRDefault="002F4D18" w:rsidP="00C5166F">
      <w:pPr>
        <w:ind w:left="-540"/>
        <w:rPr>
          <w:sz w:val="22"/>
          <w:szCs w:val="22"/>
        </w:rPr>
      </w:pPr>
    </w:p>
    <w:p w:rsidR="00A54DAE" w:rsidRDefault="00A54DAE" w:rsidP="00C5166F">
      <w:pPr>
        <w:ind w:left="-540"/>
        <w:rPr>
          <w:sz w:val="22"/>
          <w:szCs w:val="22"/>
        </w:rPr>
      </w:pPr>
    </w:p>
    <w:p w:rsidR="002F4D18" w:rsidRDefault="002F4D18" w:rsidP="00C5166F">
      <w:pPr>
        <w:ind w:left="-540"/>
        <w:rPr>
          <w:sz w:val="22"/>
          <w:szCs w:val="22"/>
        </w:rPr>
      </w:pPr>
    </w:p>
    <w:p w:rsidR="002F4D18" w:rsidRDefault="002F4D18" w:rsidP="00C5166F">
      <w:pPr>
        <w:ind w:left="-540"/>
        <w:rPr>
          <w:sz w:val="22"/>
          <w:szCs w:val="22"/>
        </w:rPr>
      </w:pPr>
    </w:p>
    <w:p w:rsidR="002F4D18" w:rsidRDefault="002F4D18" w:rsidP="00352E4A">
      <w:pPr>
        <w:rPr>
          <w:sz w:val="22"/>
          <w:szCs w:val="22"/>
        </w:rPr>
      </w:pPr>
    </w:p>
    <w:p w:rsidR="002F4D18" w:rsidRDefault="002F4D18" w:rsidP="002F4D18">
      <w:pPr>
        <w:rPr>
          <w:sz w:val="22"/>
          <w:szCs w:val="22"/>
        </w:rPr>
      </w:pPr>
    </w:p>
    <w:p w:rsidR="002F4D18" w:rsidRDefault="002F4D18" w:rsidP="00C5166F">
      <w:pPr>
        <w:ind w:left="-540"/>
        <w:rPr>
          <w:sz w:val="22"/>
          <w:szCs w:val="22"/>
        </w:rPr>
      </w:pPr>
    </w:p>
    <w:p w:rsidR="002F4D18" w:rsidRPr="0066105A" w:rsidRDefault="002F4D18" w:rsidP="002F4D18">
      <w:pPr>
        <w:ind w:left="-54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82304" behindDoc="1" locked="0" layoutInCell="1" allowOverlap="1" wp14:anchorId="19AEFC64" wp14:editId="6915404C">
            <wp:simplePos x="0" y="0"/>
            <wp:positionH relativeFrom="column">
              <wp:posOffset>3199514</wp:posOffset>
            </wp:positionH>
            <wp:positionV relativeFrom="paragraph">
              <wp:posOffset>82727</wp:posOffset>
            </wp:positionV>
            <wp:extent cx="3489694" cy="3136605"/>
            <wp:effectExtent l="19050" t="0" r="0" b="0"/>
            <wp:wrapNone/>
            <wp:docPr id="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694" cy="313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80256" behindDoc="1" locked="0" layoutInCell="1" allowOverlap="1" wp14:anchorId="6F5097BF" wp14:editId="01DA690F">
            <wp:simplePos x="0" y="0"/>
            <wp:positionH relativeFrom="column">
              <wp:posOffset>-436820</wp:posOffset>
            </wp:positionH>
            <wp:positionV relativeFrom="paragraph">
              <wp:posOffset>61462</wp:posOffset>
            </wp:positionV>
            <wp:extent cx="3489694" cy="3136605"/>
            <wp:effectExtent l="1905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694" cy="313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. 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x-4</m:t>
            </m:r>
          </m:e>
        </m:d>
        <m:r>
          <w:rPr>
            <w:rFonts w:ascii="Cambria Math" w:hAnsi="Cambria Math"/>
            <w:sz w:val="24"/>
            <w:szCs w:val="24"/>
          </w:rPr>
          <m:t>+3</m:t>
        </m:r>
      </m:oMath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2"/>
          <w:szCs w:val="22"/>
        </w:rPr>
        <w:t xml:space="preserve">b.  </w:t>
      </w:r>
      <m:oMath>
        <m:r>
          <w:rPr>
            <w:rFonts w:ascii="Cambria Math" w:hAnsi="Cambria Math"/>
            <w:sz w:val="22"/>
            <w:szCs w:val="22"/>
          </w:rPr>
          <m:t>2</m:t>
        </m:r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-2</m:t>
        </m:r>
      </m:oMath>
    </w:p>
    <w:p w:rsidR="00352E4A" w:rsidRDefault="00352E4A" w:rsidP="00C5166F">
      <w:pPr>
        <w:ind w:left="-540"/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316B" w:rsidP="00352E4A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55" style="position:absolute;margin-left:115.35pt;margin-top:8.3pt;width:77.3pt;height:66pt;z-index:251741696" coordsize="1691,1524" path="m,1524l686,302r670,l1691,e" filled="f" strokecolor="red" strokeweight="2.25pt">
            <v:stroke startarrow="oval" endarrow="oval"/>
            <v:path arrowok="t"/>
          </v:shape>
        </w:pict>
      </w: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316B" w:rsidP="00352E4A">
      <w:pPr>
        <w:rPr>
          <w:sz w:val="22"/>
          <w:szCs w:val="22"/>
        </w:rPr>
      </w:pPr>
      <w:r>
        <w:rPr>
          <w:noProof/>
          <w:sz w:val="24"/>
          <w:szCs w:val="24"/>
        </w:rPr>
        <w:pict>
          <v:shape id="_x0000_s1150" style="position:absolute;margin-left:338.6pt;margin-top:1.2pt;width:77.3pt;height:133.95pt;z-index:251734528" coordsize="1691,1524" path="m,1524l686,302r670,l1691,e" filled="f" strokecolor="red" strokeweight="2.25pt">
            <v:stroke startarrow="oval" endarrow="oval"/>
            <v:path arrowok="t"/>
          </v:shape>
        </w:pict>
      </w:r>
    </w:p>
    <w:p w:rsidR="00352E4A" w:rsidRPr="00352E4A" w:rsidRDefault="0035316B" w:rsidP="00352E4A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56" style="position:absolute;margin-left:55.05pt;margin-top:2.1pt;width:77.3pt;height:66pt;z-index:251740672" coordsize="1691,1524" path="m,1524l686,302r670,l1691,e" filled="f" strokecolor="#c6d9f1 [671]" strokeweight="2.25pt">
            <v:stroke dashstyle="1 1" startarrow="oval" endarrow="oval"/>
            <v:path arrowok="t"/>
          </v:shape>
        </w:pict>
      </w:r>
      <w:r>
        <w:rPr>
          <w:noProof/>
          <w:sz w:val="24"/>
          <w:szCs w:val="24"/>
        </w:rPr>
        <w:pict>
          <v:shape id="_x0000_s1149" style="position:absolute;margin-left:340.55pt;margin-top:2.95pt;width:77.3pt;height:66pt;z-index:251733504" coordsize="1691,1524" path="m,1524l686,302r670,l1691,e" filled="f" strokecolor="#c6d9f1 [671]" strokeweight="2.25pt">
            <v:stroke dashstyle="1 1" startarrow="oval" endarrow="oval"/>
            <v:path arrowok="t"/>
          </v:shape>
        </w:pict>
      </w: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Default="00352E4A" w:rsidP="00352E4A">
      <w:pPr>
        <w:rPr>
          <w:sz w:val="22"/>
          <w:szCs w:val="22"/>
        </w:rPr>
      </w:pPr>
    </w:p>
    <w:p w:rsidR="00352E4A" w:rsidRDefault="00352E4A" w:rsidP="00352E4A">
      <w:pPr>
        <w:rPr>
          <w:sz w:val="22"/>
          <w:szCs w:val="22"/>
        </w:rPr>
      </w:pPr>
    </w:p>
    <w:p w:rsidR="00352E4A" w:rsidRPr="0066105A" w:rsidRDefault="00352E4A" w:rsidP="00352E4A">
      <w:pPr>
        <w:ind w:left="-54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85376" behindDoc="1" locked="0" layoutInCell="1" allowOverlap="1" wp14:anchorId="794602C1" wp14:editId="0DE4A7BE">
            <wp:simplePos x="0" y="0"/>
            <wp:positionH relativeFrom="column">
              <wp:posOffset>3199514</wp:posOffset>
            </wp:positionH>
            <wp:positionV relativeFrom="paragraph">
              <wp:posOffset>82727</wp:posOffset>
            </wp:positionV>
            <wp:extent cx="3489694" cy="3136605"/>
            <wp:effectExtent l="19050" t="0" r="0" b="0"/>
            <wp:wrapNone/>
            <wp:docPr id="2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694" cy="313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84352" behindDoc="1" locked="0" layoutInCell="1" allowOverlap="1" wp14:anchorId="7E44781A" wp14:editId="23C06D51">
            <wp:simplePos x="0" y="0"/>
            <wp:positionH relativeFrom="column">
              <wp:posOffset>-436820</wp:posOffset>
            </wp:positionH>
            <wp:positionV relativeFrom="paragraph">
              <wp:posOffset>61462</wp:posOffset>
            </wp:positionV>
            <wp:extent cx="3489694" cy="3136605"/>
            <wp:effectExtent l="19050" t="0" r="0" b="0"/>
            <wp:wrapNone/>
            <wp:docPr id="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9694" cy="313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sz w:val="22"/>
          <w:szCs w:val="22"/>
        </w:rPr>
        <w:t>c</w:t>
      </w:r>
      <w:proofErr w:type="gramEnd"/>
      <w:r>
        <w:rPr>
          <w:sz w:val="22"/>
          <w:szCs w:val="22"/>
        </w:rPr>
        <w:t xml:space="preserve">.  </w:t>
      </w:r>
      <m:oMath>
        <m:f>
          <m:fPr>
            <m:ctrlPr>
              <w:rPr>
                <w:rFonts w:ascii="Cambria Math" w:hAnsi="Cambria Math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/>
                <w:sz w:val="22"/>
                <w:szCs w:val="22"/>
              </w:rPr>
              <m:t>1</m:t>
            </m:r>
          </m:num>
          <m:den>
            <m:r>
              <w:rPr>
                <w:rFonts w:ascii="Cambria Math" w:hAnsi="Cambria Math"/>
                <w:sz w:val="22"/>
                <w:szCs w:val="22"/>
              </w:rPr>
              <m:t>2</m:t>
            </m:r>
          </m:den>
        </m:f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x+1</m:t>
            </m:r>
          </m:e>
        </m:d>
      </m:oMath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2"/>
          <w:szCs w:val="22"/>
        </w:rPr>
        <w:t xml:space="preserve">d. 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-x</m:t>
            </m:r>
          </m:e>
        </m:d>
        <m:r>
          <w:rPr>
            <w:rFonts w:ascii="Cambria Math" w:hAnsi="Cambria Math"/>
            <w:sz w:val="24"/>
            <w:szCs w:val="24"/>
          </w:rPr>
          <m:t>+1</m:t>
        </m:r>
      </m:oMath>
    </w:p>
    <w:p w:rsidR="00352E4A" w:rsidRDefault="00352E4A" w:rsidP="00352E4A">
      <w:pPr>
        <w:ind w:left="-540"/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316B" w:rsidP="00352E4A">
      <w:pPr>
        <w:rPr>
          <w:sz w:val="22"/>
          <w:szCs w:val="22"/>
        </w:rPr>
      </w:pPr>
      <w:r>
        <w:rPr>
          <w:noProof/>
          <w:sz w:val="24"/>
          <w:szCs w:val="24"/>
        </w:rPr>
        <w:pict>
          <v:shape id="_x0000_s1154" style="position:absolute;margin-left:358.4pt;margin-top:10.2pt;width:75.35pt;height:64.45pt;flip:x;z-index:251738624" coordsize="1691,1524" path="m,1524l686,302r670,l1691,e" filled="f" strokecolor="red" strokeweight="2.25pt">
            <v:stroke startarrow="oval" endarrow="oval"/>
            <v:path arrowok="t"/>
          </v:shape>
        </w:pict>
      </w:r>
    </w:p>
    <w:p w:rsidR="00352E4A" w:rsidRPr="00352E4A" w:rsidRDefault="0035316B" w:rsidP="00352E4A">
      <w:pPr>
        <w:rPr>
          <w:sz w:val="22"/>
          <w:szCs w:val="22"/>
        </w:rPr>
      </w:pPr>
      <w:r>
        <w:rPr>
          <w:noProof/>
          <w:sz w:val="24"/>
          <w:szCs w:val="24"/>
        </w:rPr>
        <w:pict>
          <v:shape id="_x0000_s1153" style="position:absolute;margin-left:342.5pt;margin-top:11.75pt;width:75.35pt;height:64.45pt;z-index:251737600" coordsize="1691,1524" path="m,1524l686,302r670,l1691,e" filled="f" strokecolor="#c6d9f1 [671]" strokeweight="2.25pt">
            <v:stroke dashstyle="1 1" startarrow="oval" endarrow="oval"/>
            <v:path arrowok="t"/>
          </v:shape>
        </w:pict>
      </w:r>
      <w:r>
        <w:rPr>
          <w:noProof/>
          <w:sz w:val="24"/>
          <w:szCs w:val="24"/>
        </w:rPr>
        <w:pict>
          <v:shape id="_x0000_s1151" style="position:absolute;margin-left:55.05pt;margin-top:7pt;width:79pt;height:69.2pt;z-index:251735552" coordsize="1691,1524" path="m,1524l686,302r670,l1691,e" filled="f" strokecolor="#c6d9f1 [671]" strokeweight="2.25pt">
            <v:stroke dashstyle="1 1" startarrow="oval" endarrow="oval"/>
            <v:path arrowok="t"/>
          </v:shape>
        </w:pict>
      </w: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316B" w:rsidP="00352E4A">
      <w:pPr>
        <w:rPr>
          <w:sz w:val="22"/>
          <w:szCs w:val="22"/>
        </w:rPr>
      </w:pPr>
      <w:r>
        <w:rPr>
          <w:noProof/>
          <w:sz w:val="24"/>
          <w:szCs w:val="24"/>
        </w:rPr>
        <w:pict>
          <v:shape id="_x0000_s1152" style="position:absolute;margin-left:38.05pt;margin-top:1.5pt;width:77.3pt;height:35.2pt;z-index:251736576" coordsize="1691,1524" path="m,1524l686,302r670,l1691,e" filled="f" strokecolor="red" strokeweight="2.25pt">
            <v:stroke startarrow="oval" endarrow="oval"/>
            <v:path arrowok="t"/>
          </v:shape>
        </w:pict>
      </w: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Default="00652E89" w:rsidP="00352E4A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65" type="#_x0000_t202" style="position:absolute;margin-left:179.5pt;margin-top:58.65pt;width:180pt;height:24.3pt;z-index:251747840" filled="f" stroked="f">
            <v:textbox>
              <w:txbxContent>
                <w:p w:rsidR="00652E89" w:rsidRPr="00546045" w:rsidRDefault="00652E89" w:rsidP="00652E89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>M. Winking      Unit 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-1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    page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63</w:t>
                  </w:r>
                </w:p>
                <w:p w:rsidR="00652E89" w:rsidRDefault="00652E89" w:rsidP="00652E89"/>
              </w:txbxContent>
            </v:textbox>
          </v:shape>
        </w:pict>
      </w:r>
    </w:p>
    <w:p w:rsidR="00352E4A" w:rsidRDefault="00B3400E" w:rsidP="00B3400E">
      <w:pPr>
        <w:ind w:left="-180" w:right="-540" w:hanging="36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701760" behindDoc="1" locked="0" layoutInCell="1" allowOverlap="1">
            <wp:simplePos x="0" y="0"/>
            <wp:positionH relativeFrom="column">
              <wp:posOffset>-213536</wp:posOffset>
            </wp:positionH>
            <wp:positionV relativeFrom="paragraph">
              <wp:posOffset>170121</wp:posOffset>
            </wp:positionV>
            <wp:extent cx="5201568" cy="2190307"/>
            <wp:effectExtent l="1905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569" cy="2190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21. Given the graph of</w:t>
      </w:r>
      <w:r w:rsidR="00352E4A" w:rsidRPr="002F4D18">
        <w:rPr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 w:rsidR="00352E4A" w:rsidRPr="002F4D1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on the left, determine an equation for </w:t>
      </w:r>
      <m:oMath>
        <m:r>
          <w:rPr>
            <w:rFonts w:ascii="Cambria Math" w:hAnsi="Cambria Math"/>
            <w:sz w:val="24"/>
            <w:szCs w:val="24"/>
          </w:rPr>
          <m:t>g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</m:oMath>
      <w:r>
        <w:rPr>
          <w:sz w:val="24"/>
          <w:szCs w:val="24"/>
        </w:rPr>
        <w:t xml:space="preserve"> on the right in terms of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.</m:t>
        </m:r>
      </m:oMath>
    </w:p>
    <w:p w:rsidR="00352E4A" w:rsidRDefault="00352E4A" w:rsidP="00B3400E">
      <w:pPr>
        <w:rPr>
          <w:sz w:val="22"/>
          <w:szCs w:val="22"/>
        </w:rPr>
      </w:pPr>
    </w:p>
    <w:p w:rsidR="00352E4A" w:rsidRPr="00352E4A" w:rsidRDefault="00352E4A" w:rsidP="00B3400E">
      <w:pPr>
        <w:ind w:left="-540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.  </w:t>
      </w:r>
      <w:r>
        <w:rPr>
          <w:sz w:val="24"/>
          <w:szCs w:val="24"/>
        </w:rPr>
        <w:tab/>
      </w: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2E4A" w:rsidP="00352E4A">
      <w:pPr>
        <w:rPr>
          <w:sz w:val="22"/>
          <w:szCs w:val="22"/>
        </w:rPr>
      </w:pPr>
    </w:p>
    <w:p w:rsidR="00352E4A" w:rsidRPr="00352E4A" w:rsidRDefault="0035316B" w:rsidP="00352E4A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128" style="position:absolute;margin-left:359.85pt;margin-top:9.35pt;width:154pt;height:39.35pt;z-index:251703808" arcsize="10923f">
            <v:shadow on="t"/>
          </v:roundrect>
        </w:pict>
      </w:r>
    </w:p>
    <w:p w:rsidR="00352E4A" w:rsidRPr="00352E4A" w:rsidRDefault="0035316B" w:rsidP="00352E4A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27" type="#_x0000_t202" style="position:absolute;margin-left:356.45pt;margin-top:1.65pt;width:92.9pt;height:34.3pt;z-index:251704832" filled="f" stroked="f">
            <v:textbox style="mso-next-textbox:#_x0000_s1127">
              <w:txbxContent>
                <w:p w:rsidR="00B3400E" w:rsidRPr="00B3400E" w:rsidRDefault="00B3400E">
                  <w:pPr>
                    <w:rPr>
                      <w:sz w:val="32"/>
                      <w:szCs w:val="32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 xml:space="preserve">=       </m:t>
                      </m:r>
                    </m:oMath>
                  </m:oMathPara>
                </w:p>
              </w:txbxContent>
            </v:textbox>
          </v:shape>
        </w:pict>
      </w:r>
    </w:p>
    <w:p w:rsidR="00352E4A" w:rsidRPr="00352E4A" w:rsidRDefault="00352E4A" w:rsidP="00352E4A">
      <w:pPr>
        <w:rPr>
          <w:sz w:val="22"/>
          <w:szCs w:val="22"/>
        </w:rPr>
      </w:pPr>
    </w:p>
    <w:p w:rsidR="00352E4A" w:rsidRDefault="00352E4A" w:rsidP="00352E4A">
      <w:pPr>
        <w:rPr>
          <w:sz w:val="22"/>
          <w:szCs w:val="22"/>
        </w:rPr>
      </w:pPr>
    </w:p>
    <w:p w:rsidR="00B3400E" w:rsidRDefault="0035316B" w:rsidP="00B3400E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39" type="#_x0000_t32" style="position:absolute;margin-left:-34pt;margin-top:11pt;width:556.75pt;height:0;z-index:251721216" o:connectortype="straight" strokeweight="2.25pt"/>
        </w:pict>
      </w:r>
    </w:p>
    <w:p w:rsidR="00B3400E" w:rsidRDefault="00744C57" w:rsidP="00352E4A">
      <w:pPr>
        <w:ind w:left="-54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708928" behindDoc="1" locked="0" layoutInCell="1" allowOverlap="1">
            <wp:simplePos x="0" y="0"/>
            <wp:positionH relativeFrom="column">
              <wp:posOffset>-234803</wp:posOffset>
            </wp:positionH>
            <wp:positionV relativeFrom="paragraph">
              <wp:posOffset>-3382</wp:posOffset>
            </wp:positionV>
            <wp:extent cx="5307861" cy="2216952"/>
            <wp:effectExtent l="19050" t="0" r="7089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861" cy="2216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400E" w:rsidRDefault="00B3400E" w:rsidP="00B3400E">
      <w:pPr>
        <w:rPr>
          <w:sz w:val="22"/>
          <w:szCs w:val="22"/>
        </w:rPr>
      </w:pPr>
    </w:p>
    <w:p w:rsidR="00B3400E" w:rsidRPr="00352E4A" w:rsidRDefault="00B3400E" w:rsidP="00B3400E">
      <w:pPr>
        <w:ind w:left="-540"/>
        <w:rPr>
          <w:sz w:val="22"/>
          <w:szCs w:val="22"/>
        </w:rPr>
      </w:pPr>
      <w:proofErr w:type="gramStart"/>
      <w:r>
        <w:rPr>
          <w:sz w:val="22"/>
          <w:szCs w:val="22"/>
        </w:rPr>
        <w:t>b</w:t>
      </w:r>
      <w:proofErr w:type="gramEnd"/>
      <w:r>
        <w:rPr>
          <w:sz w:val="22"/>
          <w:szCs w:val="22"/>
        </w:rPr>
        <w:t xml:space="preserve">.  </w:t>
      </w:r>
      <w:r>
        <w:rPr>
          <w:sz w:val="24"/>
          <w:szCs w:val="24"/>
        </w:rPr>
        <w:tab/>
      </w:r>
    </w:p>
    <w:p w:rsidR="00B3400E" w:rsidRPr="00352E4A" w:rsidRDefault="00B3400E" w:rsidP="00B3400E">
      <w:pPr>
        <w:rPr>
          <w:sz w:val="22"/>
          <w:szCs w:val="22"/>
        </w:rPr>
      </w:pPr>
    </w:p>
    <w:p w:rsidR="00B3400E" w:rsidRPr="00352E4A" w:rsidRDefault="00B3400E" w:rsidP="00B3400E">
      <w:pPr>
        <w:rPr>
          <w:sz w:val="22"/>
          <w:szCs w:val="22"/>
        </w:rPr>
      </w:pPr>
    </w:p>
    <w:p w:rsidR="00B3400E" w:rsidRPr="00352E4A" w:rsidRDefault="00B3400E" w:rsidP="00B3400E">
      <w:pPr>
        <w:rPr>
          <w:sz w:val="22"/>
          <w:szCs w:val="22"/>
        </w:rPr>
      </w:pPr>
    </w:p>
    <w:p w:rsidR="00B3400E" w:rsidRPr="00352E4A" w:rsidRDefault="00B3400E" w:rsidP="00B3400E">
      <w:pPr>
        <w:rPr>
          <w:sz w:val="22"/>
          <w:szCs w:val="22"/>
        </w:rPr>
      </w:pPr>
    </w:p>
    <w:p w:rsidR="00B3400E" w:rsidRPr="00352E4A" w:rsidRDefault="00B3400E" w:rsidP="00B3400E">
      <w:pPr>
        <w:rPr>
          <w:sz w:val="22"/>
          <w:szCs w:val="22"/>
        </w:rPr>
      </w:pPr>
    </w:p>
    <w:p w:rsidR="00B3400E" w:rsidRPr="00352E4A" w:rsidRDefault="00B3400E" w:rsidP="00B3400E">
      <w:pPr>
        <w:rPr>
          <w:sz w:val="22"/>
          <w:szCs w:val="22"/>
        </w:rPr>
      </w:pPr>
    </w:p>
    <w:p w:rsidR="00B3400E" w:rsidRPr="00352E4A" w:rsidRDefault="0035316B" w:rsidP="00B3400E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129" style="position:absolute;margin-left:355.7pt;margin-top:11.2pt;width:154pt;height:39.35pt;z-index:251706880" arcsize="10923f">
            <v:shadow on="t"/>
          </v:roundrect>
        </w:pict>
      </w:r>
    </w:p>
    <w:p w:rsidR="00B3400E" w:rsidRPr="00352E4A" w:rsidRDefault="0035316B" w:rsidP="00B3400E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30" type="#_x0000_t202" style="position:absolute;margin-left:352.3pt;margin-top:3.5pt;width:92.9pt;height:34.3pt;z-index:251707904" filled="f" stroked="f">
            <v:textbox style="mso-next-textbox:#_x0000_s1130">
              <w:txbxContent>
                <w:p w:rsidR="00B3400E" w:rsidRPr="00B3400E" w:rsidRDefault="00B3400E" w:rsidP="00B3400E">
                  <w:pPr>
                    <w:rPr>
                      <w:sz w:val="32"/>
                      <w:szCs w:val="32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 xml:space="preserve">=       </m:t>
                      </m:r>
                    </m:oMath>
                  </m:oMathPara>
                </w:p>
              </w:txbxContent>
            </v:textbox>
          </v:shape>
        </w:pict>
      </w:r>
    </w:p>
    <w:p w:rsidR="00B3400E" w:rsidRPr="00352E4A" w:rsidRDefault="00B3400E" w:rsidP="00B3400E">
      <w:pPr>
        <w:rPr>
          <w:sz w:val="22"/>
          <w:szCs w:val="22"/>
        </w:rPr>
      </w:pPr>
    </w:p>
    <w:p w:rsidR="00B3400E" w:rsidRPr="00352E4A" w:rsidRDefault="00B3400E" w:rsidP="00B3400E">
      <w:pPr>
        <w:rPr>
          <w:sz w:val="22"/>
          <w:szCs w:val="22"/>
        </w:rPr>
      </w:pPr>
    </w:p>
    <w:p w:rsidR="00744C57" w:rsidRDefault="0035316B" w:rsidP="00744C57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40" type="#_x0000_t32" style="position:absolute;margin-left:-32.05pt;margin-top:10.85pt;width:556.75pt;height:0;z-index:251722240" o:connectortype="straight" strokeweight="2.25pt"/>
        </w:pict>
      </w:r>
      <w:r w:rsidR="00744C57">
        <w:rPr>
          <w:noProof/>
          <w:sz w:val="22"/>
          <w:szCs w:val="22"/>
        </w:rPr>
        <w:drawing>
          <wp:anchor distT="0" distB="0" distL="114300" distR="114300" simplePos="0" relativeHeight="251717120" behindDoc="1" locked="0" layoutInCell="1" allowOverlap="1">
            <wp:simplePos x="0" y="0"/>
            <wp:positionH relativeFrom="column">
              <wp:posOffset>-245435</wp:posOffset>
            </wp:positionH>
            <wp:positionV relativeFrom="paragraph">
              <wp:posOffset>130308</wp:posOffset>
            </wp:positionV>
            <wp:extent cx="5392922" cy="2328530"/>
            <wp:effectExtent l="19050" t="0" r="0" b="0"/>
            <wp:wrapNone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922" cy="232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4C57" w:rsidRDefault="00744C57" w:rsidP="00744C57">
      <w:pPr>
        <w:ind w:left="-540"/>
        <w:rPr>
          <w:sz w:val="22"/>
          <w:szCs w:val="22"/>
        </w:rPr>
      </w:pPr>
    </w:p>
    <w:p w:rsidR="00744C57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ind w:left="-540"/>
        <w:rPr>
          <w:sz w:val="22"/>
          <w:szCs w:val="22"/>
        </w:rPr>
      </w:pPr>
      <w:proofErr w:type="gramStart"/>
      <w:r>
        <w:rPr>
          <w:sz w:val="22"/>
          <w:szCs w:val="22"/>
        </w:rPr>
        <w:t>c</w:t>
      </w:r>
      <w:proofErr w:type="gramEnd"/>
      <w:r>
        <w:rPr>
          <w:sz w:val="22"/>
          <w:szCs w:val="22"/>
        </w:rPr>
        <w:t xml:space="preserve">.  </w:t>
      </w:r>
      <w:r>
        <w:rPr>
          <w:sz w:val="24"/>
          <w:szCs w:val="24"/>
        </w:rPr>
        <w:tab/>
      </w: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35316B" w:rsidP="00744C57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133" style="position:absolute;margin-left:362.5pt;margin-top:4.5pt;width:154pt;height:39.35pt;z-index:251710976" arcsize="10923f">
            <v:shadow on="t"/>
          </v:roundrect>
        </w:pict>
      </w:r>
      <w:r>
        <w:rPr>
          <w:noProof/>
          <w:sz w:val="22"/>
          <w:szCs w:val="22"/>
        </w:rPr>
        <w:pict>
          <v:shape id="_x0000_s1134" type="#_x0000_t202" style="position:absolute;margin-left:359.1pt;margin-top:9.45pt;width:92.9pt;height:34.3pt;z-index:251712000" filled="f" stroked="f">
            <v:textbox style="mso-next-textbox:#_x0000_s1134">
              <w:txbxContent>
                <w:p w:rsidR="00744C57" w:rsidRPr="00B3400E" w:rsidRDefault="00744C57" w:rsidP="00744C57">
                  <w:pPr>
                    <w:rPr>
                      <w:sz w:val="32"/>
                      <w:szCs w:val="32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 xml:space="preserve">=       </m:t>
                      </m:r>
                    </m:oMath>
                  </m:oMathPara>
                </w:p>
              </w:txbxContent>
            </v:textbox>
          </v:shape>
        </w:pict>
      </w: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Default="00744C57" w:rsidP="00744C57">
      <w:pPr>
        <w:rPr>
          <w:sz w:val="22"/>
          <w:szCs w:val="22"/>
        </w:rPr>
      </w:pPr>
    </w:p>
    <w:p w:rsidR="00744C57" w:rsidRDefault="0035316B" w:rsidP="00787937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41" type="#_x0000_t32" style="position:absolute;margin-left:-26.15pt;margin-top:6.95pt;width:556.75pt;height:0;z-index:251723264" o:connectortype="straight" strokeweight="2.25pt"/>
        </w:pict>
      </w:r>
      <w:r w:rsidR="00744C57">
        <w:rPr>
          <w:noProof/>
          <w:sz w:val="22"/>
          <w:szCs w:val="22"/>
        </w:rPr>
        <w:drawing>
          <wp:anchor distT="0" distB="0" distL="114300" distR="114300" simplePos="0" relativeHeight="251718144" behindDoc="1" locked="0" layoutInCell="1" allowOverlap="1" wp14:anchorId="6F1E3BD6" wp14:editId="75EA709B">
            <wp:simplePos x="0" y="0"/>
            <wp:positionH relativeFrom="column">
              <wp:posOffset>-266700</wp:posOffset>
            </wp:positionH>
            <wp:positionV relativeFrom="paragraph">
              <wp:posOffset>92178</wp:posOffset>
            </wp:positionV>
            <wp:extent cx="5403555" cy="2359887"/>
            <wp:effectExtent l="19050" t="0" r="6645" b="0"/>
            <wp:wrapNone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795" cy="2360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4C57" w:rsidRDefault="00744C57" w:rsidP="00744C57">
      <w:pPr>
        <w:rPr>
          <w:sz w:val="22"/>
          <w:szCs w:val="22"/>
        </w:rPr>
      </w:pPr>
    </w:p>
    <w:p w:rsidR="00744C57" w:rsidRPr="00352E4A" w:rsidRDefault="00787937" w:rsidP="00744C57">
      <w:pPr>
        <w:ind w:left="-540"/>
        <w:rPr>
          <w:sz w:val="22"/>
          <w:szCs w:val="22"/>
        </w:rPr>
      </w:pPr>
      <w:proofErr w:type="gramStart"/>
      <w:r>
        <w:rPr>
          <w:sz w:val="22"/>
          <w:szCs w:val="22"/>
        </w:rPr>
        <w:t>d</w:t>
      </w:r>
      <w:proofErr w:type="gramEnd"/>
      <w:r w:rsidR="00744C57">
        <w:rPr>
          <w:sz w:val="22"/>
          <w:szCs w:val="22"/>
        </w:rPr>
        <w:t xml:space="preserve">.  </w:t>
      </w:r>
      <w:r w:rsidR="00744C57">
        <w:rPr>
          <w:sz w:val="24"/>
          <w:szCs w:val="24"/>
        </w:rPr>
        <w:tab/>
      </w: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744C57" w:rsidRPr="00352E4A" w:rsidRDefault="00744C57" w:rsidP="00744C57">
      <w:pPr>
        <w:rPr>
          <w:sz w:val="22"/>
          <w:szCs w:val="22"/>
        </w:rPr>
      </w:pPr>
    </w:p>
    <w:p w:rsidR="00352E4A" w:rsidRPr="00352E4A" w:rsidRDefault="00652E89" w:rsidP="00787937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166" type="#_x0000_t202" style="position:absolute;margin-left:178.1pt;margin-top:74pt;width:180pt;height:24.3pt;z-index:251748864" filled="f" stroked="f">
            <v:textbox>
              <w:txbxContent>
                <w:p w:rsidR="00652E89" w:rsidRPr="00546045" w:rsidRDefault="00652E89" w:rsidP="00652E89">
                  <w:pPr>
                    <w:jc w:val="center"/>
                    <w:rPr>
                      <w:rFonts w:ascii="Cambria" w:hAnsi="Cambria"/>
                      <w:i/>
                      <w:sz w:val="16"/>
                      <w:szCs w:val="16"/>
                    </w:rPr>
                  </w:pPr>
                  <w:r w:rsidRPr="007D4A31">
                    <w:rPr>
                      <w:rFonts w:ascii="Cambria" w:hAnsi="Cambria"/>
                      <w:i/>
                      <w:sz w:val="16"/>
                      <w:szCs w:val="16"/>
                    </w:rPr>
                    <w:t>M. Winking      Unit 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-1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2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 xml:space="preserve">     page </w:t>
                  </w:r>
                  <w:r>
                    <w:rPr>
                      <w:rFonts w:ascii="Cambria" w:hAnsi="Cambria"/>
                      <w:i/>
                      <w:sz w:val="16"/>
                      <w:szCs w:val="16"/>
                    </w:rPr>
                    <w:t>64</w:t>
                  </w:r>
                </w:p>
                <w:p w:rsidR="00652E89" w:rsidRDefault="00652E89" w:rsidP="00652E89"/>
              </w:txbxContent>
            </v:textbox>
          </v:shape>
        </w:pict>
      </w:r>
      <w:r w:rsidR="0035316B">
        <w:rPr>
          <w:noProof/>
          <w:sz w:val="22"/>
          <w:szCs w:val="22"/>
        </w:rPr>
        <w:pict>
          <v:roundrect id="_x0000_s1135" style="position:absolute;margin-left:361.65pt;margin-top:28.45pt;width:154pt;height:39.35pt;z-index:251715072" arcsize="10923f">
            <v:shadow on="t"/>
          </v:roundrect>
        </w:pict>
      </w:r>
      <w:r w:rsidR="0035316B">
        <w:rPr>
          <w:noProof/>
          <w:sz w:val="22"/>
          <w:szCs w:val="22"/>
        </w:rPr>
        <w:pict>
          <v:shape id="_x0000_s1136" type="#_x0000_t202" style="position:absolute;margin-left:358.25pt;margin-top:33.4pt;width:92.9pt;height:34.3pt;z-index:251716096" filled="f" stroked="f">
            <v:textbox style="mso-next-textbox:#_x0000_s1136">
              <w:txbxContent>
                <w:p w:rsidR="00744C57" w:rsidRPr="00B3400E" w:rsidRDefault="00744C57" w:rsidP="00744C57">
                  <w:pPr>
                    <w:rPr>
                      <w:sz w:val="32"/>
                      <w:szCs w:val="32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32"/>
                              <w:szCs w:val="32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</m:d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 xml:space="preserve">=       </m:t>
                      </m:r>
                    </m:oMath>
                  </m:oMathPara>
                </w:p>
              </w:txbxContent>
            </v:textbox>
          </v:shape>
        </w:pict>
      </w:r>
    </w:p>
    <w:sectPr w:rsidR="00352E4A" w:rsidRPr="00352E4A">
      <w:type w:val="continuous"/>
      <w:pgSz w:w="12240" w:h="15840"/>
      <w:pgMar w:top="720" w:right="1260" w:bottom="1440" w:left="117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D24E4"/>
    <w:multiLevelType w:val="hybridMultilevel"/>
    <w:tmpl w:val="FEA0DB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F02AC"/>
    <w:multiLevelType w:val="hybridMultilevel"/>
    <w:tmpl w:val="80420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8B07C5"/>
    <w:multiLevelType w:val="hybridMultilevel"/>
    <w:tmpl w:val="80420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8A6463"/>
    <w:multiLevelType w:val="hybridMultilevel"/>
    <w:tmpl w:val="804203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C4DED"/>
    <w:multiLevelType w:val="hybridMultilevel"/>
    <w:tmpl w:val="68DADB26"/>
    <w:lvl w:ilvl="0" w:tplc="53A8B90A">
      <w:start w:val="1"/>
      <w:numFmt w:val="decimal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compat>
    <w:compatSetting w:name="compatibilityMode" w:uri="http://schemas.microsoft.com/office/word" w:val="12"/>
  </w:compat>
  <w:rsids>
    <w:rsidRoot w:val="00807DFD"/>
    <w:rsid w:val="001472C8"/>
    <w:rsid w:val="0015546C"/>
    <w:rsid w:val="001642CB"/>
    <w:rsid w:val="001678F7"/>
    <w:rsid w:val="001A06FA"/>
    <w:rsid w:val="0023688D"/>
    <w:rsid w:val="0024602D"/>
    <w:rsid w:val="00272259"/>
    <w:rsid w:val="00276141"/>
    <w:rsid w:val="002F4D18"/>
    <w:rsid w:val="0030144F"/>
    <w:rsid w:val="00352E4A"/>
    <w:rsid w:val="0035316B"/>
    <w:rsid w:val="003D1466"/>
    <w:rsid w:val="004D5E89"/>
    <w:rsid w:val="004F78E5"/>
    <w:rsid w:val="00537211"/>
    <w:rsid w:val="00547B1E"/>
    <w:rsid w:val="005B2CD1"/>
    <w:rsid w:val="00652E89"/>
    <w:rsid w:val="0066105A"/>
    <w:rsid w:val="006B32DC"/>
    <w:rsid w:val="00702FA1"/>
    <w:rsid w:val="00727EE7"/>
    <w:rsid w:val="00744C57"/>
    <w:rsid w:val="00787937"/>
    <w:rsid w:val="0080668D"/>
    <w:rsid w:val="00807DFD"/>
    <w:rsid w:val="008B132D"/>
    <w:rsid w:val="009C47D4"/>
    <w:rsid w:val="009D0956"/>
    <w:rsid w:val="00A54DAE"/>
    <w:rsid w:val="00A86A63"/>
    <w:rsid w:val="00AA3EA0"/>
    <w:rsid w:val="00B3400E"/>
    <w:rsid w:val="00B62F0F"/>
    <w:rsid w:val="00B63E2F"/>
    <w:rsid w:val="00BC494A"/>
    <w:rsid w:val="00C5166F"/>
    <w:rsid w:val="00C647C5"/>
    <w:rsid w:val="00C77D10"/>
    <w:rsid w:val="00D01F3F"/>
    <w:rsid w:val="00D61208"/>
    <w:rsid w:val="00E13ED7"/>
    <w:rsid w:val="00E21801"/>
    <w:rsid w:val="00E700E3"/>
    <w:rsid w:val="00F27E38"/>
    <w:rsid w:val="00F65E5A"/>
    <w:rsid w:val="00FE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"/>
    <o:shapelayout v:ext="edit">
      <o:idmap v:ext="edit" data="1"/>
      <o:rules v:ext="edit">
        <o:r id="V:Rule1" type="connector" idref="#_x0000_s1137"/>
        <o:r id="V:Rule2" type="connector" idref="#_x0000_s1140"/>
        <o:r id="V:Rule3" type="connector" idref="#_x0000_s1141"/>
        <o:r id="V:Rule4" type="connector" idref="#_x0000_s1138"/>
        <o:r id="V:Rule5" type="connector" idref="#_x0000_s1139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0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4D1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D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22.png"/><Relationship Id="rId3" Type="http://schemas.microsoft.com/office/2007/relationships/stylesWithEffects" Target="stylesWithEffects.xml"/><Relationship Id="rId21" Type="http://schemas.openxmlformats.org/officeDocument/2006/relationships/oleObject" Target="embeddings/oleObject7.bin"/><Relationship Id="rId34" Type="http://schemas.openxmlformats.org/officeDocument/2006/relationships/image" Target="media/image17.png"/><Relationship Id="rId42" Type="http://schemas.openxmlformats.org/officeDocument/2006/relationships/image" Target="media/image25.png"/><Relationship Id="rId47" Type="http://schemas.openxmlformats.org/officeDocument/2006/relationships/theme" Target="theme/theme1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1.bin"/><Relationship Id="rId41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32" Type="http://schemas.openxmlformats.org/officeDocument/2006/relationships/image" Target="media/image15.png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8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oleObject" Target="embeddings/oleObject8.bin"/><Relationship Id="rId28" Type="http://schemas.openxmlformats.org/officeDocument/2006/relationships/image" Target="media/image13.wmf"/><Relationship Id="rId36" Type="http://schemas.openxmlformats.org/officeDocument/2006/relationships/image" Target="media/image19.png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7.pn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4.wmf"/><Relationship Id="rId35" Type="http://schemas.openxmlformats.org/officeDocument/2006/relationships/image" Target="media/image18.png"/><Relationship Id="rId43" Type="http://schemas.openxmlformats.org/officeDocument/2006/relationships/image" Target="media/image2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School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School3.dot</Template>
  <TotalTime>4271</TotalTime>
  <Pages>5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15, 1999</vt:lpstr>
    </vt:vector>
  </TitlesOfParts>
  <Company>Home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15, 1999</dc:title>
  <dc:creator>WiseOne</dc:creator>
  <cp:lastModifiedBy>Winking, Matt</cp:lastModifiedBy>
  <cp:revision>13</cp:revision>
  <cp:lastPrinted>2011-03-14T00:03:00Z</cp:lastPrinted>
  <dcterms:created xsi:type="dcterms:W3CDTF">2015-01-19T03:00:00Z</dcterms:created>
  <dcterms:modified xsi:type="dcterms:W3CDTF">2015-08-31T16:15:00Z</dcterms:modified>
</cp:coreProperties>
</file>